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D87C1C" w14:textId="77777777" w:rsidR="00965CA2" w:rsidRDefault="00965CA2" w:rsidP="00965CA2"/>
    <w:p w14:paraId="3F1E28CC" w14:textId="77777777" w:rsidR="00115CF8" w:rsidRPr="00115CF8" w:rsidRDefault="00115CF8" w:rsidP="00965CA2"/>
    <w:tbl>
      <w:tblPr>
        <w:tblStyle w:val="TableGrid"/>
        <w:tblW w:w="14742" w:type="dxa"/>
        <w:tblInd w:w="-1139" w:type="dxa"/>
        <w:tblLook w:val="04A0" w:firstRow="1" w:lastRow="0" w:firstColumn="1" w:lastColumn="0" w:noHBand="0" w:noVBand="1"/>
      </w:tblPr>
      <w:tblGrid>
        <w:gridCol w:w="2977"/>
        <w:gridCol w:w="6521"/>
        <w:gridCol w:w="5244"/>
      </w:tblGrid>
      <w:tr w:rsidR="008F5833" w:rsidRPr="008F5833" w14:paraId="65C53914" w14:textId="77777777" w:rsidTr="009F1779">
        <w:trPr>
          <w:trHeight w:val="396"/>
        </w:trPr>
        <w:tc>
          <w:tcPr>
            <w:tcW w:w="14742" w:type="dxa"/>
            <w:gridSpan w:val="3"/>
            <w:shd w:val="clear" w:color="auto" w:fill="E2EFD9" w:themeFill="accent6" w:themeFillTint="33"/>
          </w:tcPr>
          <w:p w14:paraId="130945BE" w14:textId="1F4D4D44" w:rsidR="00115CF8" w:rsidRPr="008F5833" w:rsidRDefault="00115CF8" w:rsidP="00965CA2">
            <w:pPr>
              <w:rPr>
                <w:rFonts w:ascii="Arial" w:hAnsi="Arial" w:cs="Arial"/>
                <w:b/>
              </w:rPr>
            </w:pPr>
            <w:r w:rsidRPr="008F5833">
              <w:rPr>
                <w:rFonts w:ascii="Arial" w:hAnsi="Arial" w:cs="Arial"/>
                <w:b/>
              </w:rPr>
              <w:t xml:space="preserve">PERSON SPECIFICATION </w:t>
            </w:r>
          </w:p>
        </w:tc>
      </w:tr>
      <w:tr w:rsidR="008F5833" w:rsidRPr="008F5833" w14:paraId="7E70BF4E" w14:textId="77777777" w:rsidTr="00535F6E">
        <w:tc>
          <w:tcPr>
            <w:tcW w:w="2977" w:type="dxa"/>
            <w:shd w:val="clear" w:color="auto" w:fill="E2EFD9" w:themeFill="accent6" w:themeFillTint="33"/>
          </w:tcPr>
          <w:p w14:paraId="5A2BA7CE" w14:textId="413B5C8D" w:rsidR="00115CF8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ROLE</w:t>
            </w:r>
            <w:r w:rsidR="00C564A1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2EC6C90F" w14:textId="62EE0250" w:rsidR="00535F6E" w:rsidRDefault="00F452B9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Customer Service Assistant (Box Office)</w:t>
            </w:r>
          </w:p>
          <w:p w14:paraId="57D1671F" w14:textId="77777777" w:rsidR="008F5833" w:rsidRPr="008F5833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521" w:type="dxa"/>
            <w:shd w:val="clear" w:color="auto" w:fill="E2EFD9" w:themeFill="accent6" w:themeFillTint="33"/>
          </w:tcPr>
          <w:p w14:paraId="176DEF93" w14:textId="77777777" w:rsidR="00115CF8" w:rsidRPr="008F5833" w:rsidRDefault="00115CF8" w:rsidP="008F58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ESSENTIAL REQUIREMENTS</w:t>
            </w:r>
          </w:p>
        </w:tc>
        <w:tc>
          <w:tcPr>
            <w:tcW w:w="5244" w:type="dxa"/>
            <w:shd w:val="clear" w:color="auto" w:fill="E2EFD9" w:themeFill="accent6" w:themeFillTint="33"/>
          </w:tcPr>
          <w:p w14:paraId="6F8C8FAC" w14:textId="77777777" w:rsidR="00115CF8" w:rsidRPr="008F5833" w:rsidRDefault="00115CF8" w:rsidP="008F58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DESIRABLE</w:t>
            </w:r>
          </w:p>
        </w:tc>
      </w:tr>
      <w:tr w:rsidR="00115CF8" w:rsidRPr="00B53923" w14:paraId="34EA8F2F" w14:textId="77777777" w:rsidTr="00535F6E">
        <w:tc>
          <w:tcPr>
            <w:tcW w:w="2977" w:type="dxa"/>
            <w:shd w:val="clear" w:color="auto" w:fill="E2EFD9" w:themeFill="accent6" w:themeFillTint="33"/>
          </w:tcPr>
          <w:p w14:paraId="4667FD0F" w14:textId="77777777" w:rsidR="00B53923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</w:rPr>
            </w:pPr>
          </w:p>
          <w:p w14:paraId="1E640DAE" w14:textId="77777777" w:rsidR="00B53923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  <w:b/>
              </w:rPr>
            </w:pPr>
            <w:r w:rsidRPr="00863A58">
              <w:rPr>
                <w:rFonts w:ascii="Arial" w:hAnsi="Arial" w:cs="Arial"/>
                <w:b/>
              </w:rPr>
              <w:t>Qualifications</w:t>
            </w:r>
          </w:p>
          <w:p w14:paraId="7F6D8EE5" w14:textId="77777777" w:rsidR="00B53923" w:rsidRPr="00863A58" w:rsidRDefault="008F5833" w:rsidP="00863A58">
            <w:pPr>
              <w:pStyle w:val="ListParagraph"/>
              <w:ind w:left="360"/>
              <w:rPr>
                <w:rFonts w:ascii="Arial" w:hAnsi="Arial" w:cs="Arial"/>
              </w:rPr>
            </w:pPr>
            <w:r w:rsidRPr="00863A58">
              <w:rPr>
                <w:rFonts w:ascii="Arial" w:hAnsi="Arial" w:cs="Arial"/>
              </w:rPr>
              <w:t>(What qualifications are needed)</w:t>
            </w:r>
          </w:p>
          <w:p w14:paraId="290FDA5C" w14:textId="77777777" w:rsidR="00B53923" w:rsidRPr="00B53923" w:rsidRDefault="00B53923" w:rsidP="00965CA2">
            <w:pPr>
              <w:rPr>
                <w:rFonts w:ascii="Arial" w:hAnsi="Arial" w:cs="Arial"/>
              </w:rPr>
            </w:pPr>
          </w:p>
        </w:tc>
        <w:tc>
          <w:tcPr>
            <w:tcW w:w="6521" w:type="dxa"/>
          </w:tcPr>
          <w:p w14:paraId="2B05BD95" w14:textId="7AC5FE63" w:rsidR="0034221A" w:rsidRPr="008F2030" w:rsidRDefault="0034221A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8F2030">
              <w:rPr>
                <w:rFonts w:ascii="Arial" w:hAnsi="Arial" w:cs="Arial"/>
                <w:sz w:val="20"/>
                <w:szCs w:val="20"/>
              </w:rPr>
              <w:t>Minimum of Maths and English GCSE grade C (or equivalent)</w:t>
            </w:r>
            <w:r w:rsidR="005C1C36" w:rsidRPr="008F2030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1A57F0A" w14:textId="18BD04DE" w:rsidR="00DD3F02" w:rsidRPr="00DD3F02" w:rsidRDefault="00DD3F02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DD3F02">
              <w:rPr>
                <w:rFonts w:ascii="Arial" w:hAnsi="Arial" w:cs="Arial"/>
                <w:sz w:val="20"/>
                <w:szCs w:val="20"/>
              </w:rPr>
              <w:t>Basic Computer Skills: Competence in using computer systems for email, spreadsheets, and ticketing software.</w:t>
            </w:r>
          </w:p>
          <w:p w14:paraId="6038B5F0" w14:textId="1F745A65" w:rsidR="00115CF8" w:rsidRPr="00671DBF" w:rsidRDefault="00DD3F02" w:rsidP="00671DBF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8F2030">
              <w:rPr>
                <w:rFonts w:ascii="Arial" w:hAnsi="Arial" w:cs="Arial"/>
                <w:sz w:val="20"/>
                <w:szCs w:val="20"/>
              </w:rPr>
              <w:t>Data Entry: Accuracy and speed in entering customer details and processing bookings.</w:t>
            </w:r>
          </w:p>
        </w:tc>
        <w:tc>
          <w:tcPr>
            <w:tcW w:w="5244" w:type="dxa"/>
          </w:tcPr>
          <w:p w14:paraId="76B9A7CC" w14:textId="20F4B857" w:rsidR="00115CF8" w:rsidRPr="007F57BE" w:rsidRDefault="0034221A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7F57BE">
              <w:rPr>
                <w:rFonts w:ascii="Arial" w:hAnsi="Arial"/>
                <w:sz w:val="20"/>
              </w:rPr>
              <w:t>Maths and English GCSE grade A (or equivalent)</w:t>
            </w:r>
            <w:r w:rsidR="005C1C36" w:rsidRPr="007F57BE">
              <w:rPr>
                <w:rFonts w:ascii="Arial" w:hAnsi="Arial"/>
                <w:sz w:val="20"/>
              </w:rPr>
              <w:t>.</w:t>
            </w:r>
          </w:p>
          <w:p w14:paraId="7AA8B311" w14:textId="49209C0B" w:rsidR="007F57BE" w:rsidRPr="0034221A" w:rsidRDefault="007F57BE" w:rsidP="002B52D9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</w:tr>
      <w:tr w:rsidR="00115CF8" w:rsidRPr="00B53923" w14:paraId="23B02C83" w14:textId="77777777" w:rsidTr="00535F6E">
        <w:tc>
          <w:tcPr>
            <w:tcW w:w="2977" w:type="dxa"/>
            <w:shd w:val="clear" w:color="auto" w:fill="E2EFD9" w:themeFill="accent6" w:themeFillTint="33"/>
          </w:tcPr>
          <w:p w14:paraId="2583C93B" w14:textId="77777777" w:rsidR="00B53923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  <w:b/>
              </w:rPr>
            </w:pPr>
          </w:p>
          <w:p w14:paraId="4BCB9707" w14:textId="77777777" w:rsidR="00B53923" w:rsidRPr="00B53923" w:rsidRDefault="00B53923" w:rsidP="00965CA2">
            <w:pPr>
              <w:rPr>
                <w:rFonts w:ascii="Arial" w:hAnsi="Arial" w:cs="Arial"/>
                <w:b/>
              </w:rPr>
            </w:pPr>
          </w:p>
          <w:p w14:paraId="5C6DC307" w14:textId="77777777" w:rsidR="00115CF8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  <w:b/>
              </w:rPr>
            </w:pPr>
            <w:r w:rsidRPr="00863A58">
              <w:rPr>
                <w:rFonts w:ascii="Arial" w:hAnsi="Arial" w:cs="Arial"/>
                <w:b/>
              </w:rPr>
              <w:t>Experience</w:t>
            </w:r>
          </w:p>
          <w:p w14:paraId="79DFDB6D" w14:textId="77777777" w:rsidR="00115CF8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  <w:b/>
              </w:rPr>
            </w:pPr>
            <w:r w:rsidRPr="00863A58">
              <w:rPr>
                <w:rFonts w:ascii="Arial" w:hAnsi="Arial" w:cs="Arial"/>
              </w:rPr>
              <w:t>(What they know)</w:t>
            </w:r>
          </w:p>
          <w:p w14:paraId="1BF1D66B" w14:textId="77777777" w:rsidR="00115CF8" w:rsidRPr="00B53923" w:rsidRDefault="00115CF8" w:rsidP="00965CA2">
            <w:pPr>
              <w:rPr>
                <w:rFonts w:ascii="Arial" w:hAnsi="Arial" w:cs="Arial"/>
                <w:b/>
              </w:rPr>
            </w:pPr>
          </w:p>
        </w:tc>
        <w:tc>
          <w:tcPr>
            <w:tcW w:w="6521" w:type="dxa"/>
          </w:tcPr>
          <w:p w14:paraId="4066B55E" w14:textId="26707784" w:rsidR="009755E5" w:rsidRPr="006B7962" w:rsidRDefault="002E6D29" w:rsidP="00863A58">
            <w:pPr>
              <w:pStyle w:val="ListParagraph"/>
              <w:numPr>
                <w:ilvl w:val="0"/>
                <w:numId w:val="18"/>
              </w:num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6B7962">
              <w:rPr>
                <w:rFonts w:ascii="Arial" w:hAnsi="Arial" w:cs="Arial"/>
                <w:sz w:val="20"/>
                <w:szCs w:val="20"/>
              </w:rPr>
              <w:t>Customer Service Experience</w:t>
            </w:r>
            <w:r w:rsidR="00DE3967" w:rsidRPr="006B7962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6B7962">
              <w:rPr>
                <w:rFonts w:ascii="Arial" w:hAnsi="Arial" w:cs="Arial"/>
                <w:sz w:val="20"/>
                <w:szCs w:val="20"/>
              </w:rPr>
              <w:t>ability to effectively interact with customers, address inquiries, and resolve issues in a professional manner.</w:t>
            </w:r>
          </w:p>
          <w:p w14:paraId="3AF1F7D2" w14:textId="43A5C5A4" w:rsidR="006B7962" w:rsidRPr="006B7962" w:rsidRDefault="006B7962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6B7962">
              <w:rPr>
                <w:rFonts w:ascii="Arial" w:hAnsi="Arial" w:cs="Arial"/>
                <w:sz w:val="20"/>
                <w:szCs w:val="20"/>
              </w:rPr>
              <w:t xml:space="preserve">Time Management: Ability to prioritize tasks effectively to ensure smooth and efficient service, especially during busy periods. </w:t>
            </w:r>
          </w:p>
          <w:p w14:paraId="5A3DF872" w14:textId="499BF161" w:rsidR="00BB25C6" w:rsidRPr="006B7962" w:rsidRDefault="00BB25C6" w:rsidP="00863A58">
            <w:pPr>
              <w:pStyle w:val="ListParagraph"/>
              <w:numPr>
                <w:ilvl w:val="0"/>
                <w:numId w:val="18"/>
              </w:num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6B7962">
              <w:rPr>
                <w:rFonts w:ascii="Arial" w:hAnsi="Arial" w:cs="Arial"/>
                <w:sz w:val="20"/>
                <w:szCs w:val="20"/>
              </w:rPr>
              <w:t>Flexible: Willingness to work evenings, weekends, and holidays based on event schedules.</w:t>
            </w:r>
          </w:p>
          <w:p w14:paraId="6C7FDF22" w14:textId="7E87F70B" w:rsidR="00C30C01" w:rsidRPr="006B7962" w:rsidRDefault="00C30C01" w:rsidP="00863A58">
            <w:pPr>
              <w:pStyle w:val="ListParagraph"/>
              <w:numPr>
                <w:ilvl w:val="0"/>
                <w:numId w:val="18"/>
              </w:num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6B7962">
              <w:rPr>
                <w:rFonts w:ascii="Arial" w:hAnsi="Arial" w:cs="Arial"/>
                <w:sz w:val="20"/>
                <w:szCs w:val="20"/>
              </w:rPr>
              <w:t>Patience: Remaining calm and courteous, even during busy or stressful times, ensuring a positive customer experience.</w:t>
            </w:r>
          </w:p>
          <w:p w14:paraId="06A95E6C" w14:textId="30BE1866" w:rsidR="002176C5" w:rsidRPr="006B7962" w:rsidRDefault="009575A4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Theme="minorHAnsi" w:hAnsi="Arial" w:cs="Arial"/>
                <w:sz w:val="20"/>
              </w:rPr>
            </w:pPr>
            <w:r w:rsidRPr="006B7962">
              <w:rPr>
                <w:rFonts w:ascii="Arial" w:hAnsi="Arial"/>
                <w:sz w:val="20"/>
              </w:rPr>
              <w:t>Coordination</w:t>
            </w:r>
            <w:r w:rsidR="002176C5" w:rsidRPr="006B7962">
              <w:rPr>
                <w:rFonts w:ascii="Arial" w:hAnsi="Arial"/>
                <w:sz w:val="20"/>
              </w:rPr>
              <w:t xml:space="preserve"> and manual handling of small and </w:t>
            </w:r>
            <w:r w:rsidR="002451AB" w:rsidRPr="006B7962">
              <w:rPr>
                <w:rFonts w:ascii="Arial" w:hAnsi="Arial"/>
                <w:sz w:val="20"/>
              </w:rPr>
              <w:t>sizeable items</w:t>
            </w:r>
            <w:r w:rsidR="002176C5" w:rsidRPr="006B7962">
              <w:rPr>
                <w:rFonts w:ascii="Arial" w:hAnsi="Arial"/>
                <w:sz w:val="20"/>
              </w:rPr>
              <w:t xml:space="preserve"> in a busy environment.</w:t>
            </w:r>
          </w:p>
        </w:tc>
        <w:tc>
          <w:tcPr>
            <w:tcW w:w="5244" w:type="dxa"/>
          </w:tcPr>
          <w:p w14:paraId="507CD5DC" w14:textId="035A47AF" w:rsidR="00907358" w:rsidRPr="00863A58" w:rsidRDefault="00907358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863A58">
              <w:rPr>
                <w:rFonts w:ascii="Arial" w:hAnsi="Arial" w:cs="Arial"/>
                <w:sz w:val="20"/>
                <w:szCs w:val="20"/>
              </w:rPr>
              <w:t>Ticketing: Knowledge of box office operations, including ticket sales, reservations.</w:t>
            </w:r>
            <w:r w:rsidR="00671DBF">
              <w:rPr>
                <w:rFonts w:ascii="Arial" w:hAnsi="Arial" w:cs="Arial"/>
                <w:sz w:val="20"/>
                <w:szCs w:val="20"/>
              </w:rPr>
              <w:br/>
            </w:r>
          </w:p>
          <w:p w14:paraId="6003D02B" w14:textId="2197E30C" w:rsidR="006B7962" w:rsidRPr="00863A58" w:rsidRDefault="006B7962" w:rsidP="00863A58">
            <w:pPr>
              <w:pStyle w:val="ListParagraph"/>
              <w:numPr>
                <w:ilvl w:val="0"/>
                <w:numId w:val="18"/>
              </w:num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863A58">
              <w:rPr>
                <w:rFonts w:ascii="Arial" w:hAnsi="Arial" w:cs="Arial"/>
                <w:sz w:val="20"/>
                <w:szCs w:val="20"/>
              </w:rPr>
              <w:t xml:space="preserve">POS </w:t>
            </w:r>
            <w:r w:rsidR="00863A58" w:rsidRPr="00863A58">
              <w:rPr>
                <w:rFonts w:ascii="Arial" w:hAnsi="Arial" w:cs="Arial"/>
                <w:sz w:val="20"/>
                <w:szCs w:val="20"/>
              </w:rPr>
              <w:t>Systems,</w:t>
            </w:r>
            <w:r w:rsidRPr="00863A58">
              <w:rPr>
                <w:rFonts w:ascii="Arial" w:hAnsi="Arial" w:cs="Arial"/>
                <w:sz w:val="20"/>
                <w:szCs w:val="20"/>
              </w:rPr>
              <w:t xml:space="preserve"> experience in managing transactions and using Point of Sale (POS) systems for ticket sales.</w:t>
            </w:r>
          </w:p>
          <w:p w14:paraId="2A97FC20" w14:textId="36EFD40F" w:rsidR="00641F37" w:rsidRPr="009755E5" w:rsidRDefault="00641F37" w:rsidP="006B796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CF8" w:rsidRPr="00B53923" w14:paraId="56C5EA70" w14:textId="77777777" w:rsidTr="00535F6E">
        <w:tc>
          <w:tcPr>
            <w:tcW w:w="2977" w:type="dxa"/>
            <w:shd w:val="clear" w:color="auto" w:fill="E2EFD9" w:themeFill="accent6" w:themeFillTint="33"/>
          </w:tcPr>
          <w:p w14:paraId="38A86077" w14:textId="77777777" w:rsidR="00B53923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  <w:b/>
              </w:rPr>
            </w:pPr>
          </w:p>
          <w:p w14:paraId="2E898046" w14:textId="77777777" w:rsidR="00115CF8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  <w:b/>
              </w:rPr>
            </w:pPr>
            <w:r w:rsidRPr="00863A58">
              <w:rPr>
                <w:rFonts w:ascii="Arial" w:hAnsi="Arial" w:cs="Arial"/>
                <w:b/>
              </w:rPr>
              <w:t>Skills</w:t>
            </w:r>
          </w:p>
          <w:p w14:paraId="6C0AC0B7" w14:textId="77777777" w:rsidR="00115CF8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</w:rPr>
            </w:pPr>
            <w:r w:rsidRPr="00863A58">
              <w:rPr>
                <w:rFonts w:ascii="Arial" w:hAnsi="Arial" w:cs="Arial"/>
              </w:rPr>
              <w:t>(What have they done)</w:t>
            </w:r>
          </w:p>
          <w:p w14:paraId="73900AAA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77F60208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33B8EADD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5816E0CC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</w:tc>
        <w:tc>
          <w:tcPr>
            <w:tcW w:w="6521" w:type="dxa"/>
          </w:tcPr>
          <w:p w14:paraId="5CD279C7" w14:textId="411D54E9" w:rsidR="005C1C36" w:rsidRPr="005C1C36" w:rsidRDefault="005C1C36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Theme="minorHAnsi" w:hAnsi="Arial" w:cs="Arial"/>
                <w:sz w:val="20"/>
              </w:rPr>
            </w:pPr>
            <w:r w:rsidRPr="005C1C36">
              <w:rPr>
                <w:rFonts w:ascii="Arial" w:eastAsiaTheme="minorHAnsi" w:hAnsi="Arial" w:cs="Arial"/>
                <w:sz w:val="20"/>
              </w:rPr>
              <w:t>Excellent communication skills</w:t>
            </w:r>
            <w:r>
              <w:rPr>
                <w:rFonts w:ascii="Arial" w:eastAsiaTheme="minorHAnsi" w:hAnsi="Arial" w:cs="Arial"/>
                <w:sz w:val="20"/>
              </w:rPr>
              <w:t>.</w:t>
            </w:r>
          </w:p>
          <w:p w14:paraId="1B3140F7" w14:textId="1D4F487C" w:rsidR="005C1C36" w:rsidRPr="005C1C36" w:rsidRDefault="005C1C36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Theme="minorHAnsi" w:hAnsi="Arial" w:cs="Arial"/>
                <w:sz w:val="20"/>
              </w:rPr>
            </w:pPr>
            <w:r w:rsidRPr="005C1C36">
              <w:rPr>
                <w:rFonts w:ascii="Arial" w:eastAsiaTheme="minorHAnsi" w:hAnsi="Arial" w:cs="Arial"/>
                <w:sz w:val="20"/>
              </w:rPr>
              <w:t>Excellent organisational &amp; time management skills</w:t>
            </w:r>
            <w:r>
              <w:rPr>
                <w:rFonts w:ascii="Arial" w:eastAsiaTheme="minorHAnsi" w:hAnsi="Arial" w:cs="Arial"/>
                <w:sz w:val="20"/>
              </w:rPr>
              <w:t>.</w:t>
            </w:r>
          </w:p>
          <w:p w14:paraId="796FD5E9" w14:textId="059C8EB9" w:rsidR="0034221A" w:rsidRPr="00C95227" w:rsidRDefault="005C1C36" w:rsidP="00863A58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  <w:r>
              <w:rPr>
                <w:rFonts w:ascii="Arial" w:eastAsiaTheme="minorHAnsi" w:hAnsi="Arial" w:cs="Arial"/>
                <w:sz w:val="20"/>
              </w:rPr>
              <w:t>P</w:t>
            </w:r>
            <w:r w:rsidR="0034221A" w:rsidRPr="00C95227">
              <w:rPr>
                <w:rFonts w:ascii="Arial" w:eastAsiaTheme="minorHAnsi" w:hAnsi="Arial" w:cs="Arial"/>
                <w:sz w:val="20"/>
              </w:rPr>
              <w:t>roactive customer care</w:t>
            </w:r>
            <w:r>
              <w:rPr>
                <w:rFonts w:ascii="Arial" w:eastAsiaTheme="minorHAnsi" w:hAnsi="Arial" w:cs="Arial"/>
                <w:sz w:val="20"/>
              </w:rPr>
              <w:t xml:space="preserve"> skills.</w:t>
            </w:r>
          </w:p>
          <w:p w14:paraId="526E416E" w14:textId="621C023B" w:rsidR="0034221A" w:rsidRPr="00C95227" w:rsidRDefault="0034221A" w:rsidP="00863A58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  <w:r w:rsidRPr="00C95227">
              <w:rPr>
                <w:rFonts w:ascii="Arial" w:eastAsiaTheme="minorHAnsi" w:hAnsi="Arial" w:cs="Arial"/>
                <w:sz w:val="20"/>
              </w:rPr>
              <w:t>Excellent team-working ability.</w:t>
            </w:r>
          </w:p>
          <w:p w14:paraId="6AD1077A" w14:textId="678E8605" w:rsidR="0034221A" w:rsidRPr="00C95227" w:rsidRDefault="0034221A" w:rsidP="00863A58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  <w:r w:rsidRPr="00C95227">
              <w:rPr>
                <w:rFonts w:ascii="Arial" w:eastAsiaTheme="minorHAnsi" w:hAnsi="Arial" w:cs="Arial"/>
                <w:sz w:val="20"/>
              </w:rPr>
              <w:t>Strong interpersonal skills.</w:t>
            </w:r>
          </w:p>
          <w:p w14:paraId="7018D073" w14:textId="61B85FEE" w:rsidR="0034221A" w:rsidRPr="00C95227" w:rsidRDefault="0034221A" w:rsidP="00863A58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  <w:r w:rsidRPr="00C95227">
              <w:rPr>
                <w:rFonts w:ascii="Arial" w:eastAsiaTheme="minorHAnsi" w:hAnsi="Arial" w:cs="Arial"/>
                <w:sz w:val="20"/>
              </w:rPr>
              <w:t>Strong logistical skills.</w:t>
            </w:r>
          </w:p>
          <w:p w14:paraId="4FA739B1" w14:textId="494220C5" w:rsidR="00115CF8" w:rsidRPr="005C1C36" w:rsidRDefault="0034221A" w:rsidP="00863A58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C1C36">
              <w:rPr>
                <w:rFonts w:ascii="Arial" w:eastAsiaTheme="minorHAnsi" w:hAnsi="Arial" w:cs="Arial"/>
                <w:sz w:val="20"/>
              </w:rPr>
              <w:t>Confident Microsoft Office software usage.</w:t>
            </w:r>
          </w:p>
        </w:tc>
        <w:tc>
          <w:tcPr>
            <w:tcW w:w="5244" w:type="dxa"/>
          </w:tcPr>
          <w:p w14:paraId="2EFCEBBE" w14:textId="397CC29E" w:rsidR="008240B3" w:rsidRPr="00863A58" w:rsidRDefault="006E5D42" w:rsidP="00863A58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  <w:r w:rsidRPr="00863A58">
              <w:rPr>
                <w:rFonts w:ascii="Arial" w:eastAsiaTheme="minorHAnsi" w:hAnsi="Arial" w:cs="Arial"/>
                <w:sz w:val="20"/>
              </w:rPr>
              <w:t>Technical Skills: Familiarity with ticketing software, Point of Sale (POS) systems, and basic office software like Microsoft Office.</w:t>
            </w:r>
            <w:r w:rsidR="00671DBF">
              <w:rPr>
                <w:rFonts w:ascii="Arial" w:eastAsiaTheme="minorHAnsi" w:hAnsi="Arial" w:cs="Arial"/>
                <w:sz w:val="20"/>
              </w:rPr>
              <w:br/>
            </w:r>
          </w:p>
          <w:p w14:paraId="73A51355" w14:textId="56DEF3BD" w:rsidR="008240B3" w:rsidRPr="00863A58" w:rsidRDefault="008240B3" w:rsidP="00863A58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  <w:r w:rsidRPr="00863A58">
              <w:rPr>
                <w:rFonts w:ascii="Arial" w:eastAsiaTheme="minorHAnsi" w:hAnsi="Arial" w:cs="Arial"/>
                <w:sz w:val="20"/>
              </w:rPr>
              <w:t>Conflict Resolution: Skill in de-escalating difficult situations and resolving customer complaints with professionalism.</w:t>
            </w:r>
          </w:p>
          <w:p w14:paraId="5D5D139A" w14:textId="1BD52570" w:rsidR="008240B3" w:rsidRPr="006E5D42" w:rsidRDefault="008240B3" w:rsidP="006E5D4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</w:p>
        </w:tc>
      </w:tr>
      <w:tr w:rsidR="009F1779" w:rsidRPr="00B53923" w14:paraId="7C2FAAB2" w14:textId="77777777" w:rsidTr="00535F6E">
        <w:tc>
          <w:tcPr>
            <w:tcW w:w="2977" w:type="dxa"/>
            <w:shd w:val="clear" w:color="auto" w:fill="E2EFD9" w:themeFill="accent6" w:themeFillTint="33"/>
          </w:tcPr>
          <w:p w14:paraId="01BFAF52" w14:textId="77777777" w:rsidR="009F1779" w:rsidRPr="00863A58" w:rsidRDefault="009F1779" w:rsidP="00863A58">
            <w:pPr>
              <w:pStyle w:val="ListParagraph"/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1B58E18" w14:textId="77777777" w:rsidR="009F1779" w:rsidRDefault="009F1779" w:rsidP="009F17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D18F621" w14:textId="77777777" w:rsidR="009F1779" w:rsidRPr="00863A58" w:rsidRDefault="009F1779" w:rsidP="00863A58">
            <w:pPr>
              <w:pStyle w:val="ListParagraph"/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  <w:r w:rsidRPr="00863A58">
              <w:rPr>
                <w:rFonts w:ascii="Arial" w:hAnsi="Arial" w:cs="Arial"/>
                <w:b/>
                <w:sz w:val="22"/>
                <w:szCs w:val="22"/>
              </w:rPr>
              <w:t>Behaviours</w:t>
            </w:r>
          </w:p>
          <w:p w14:paraId="61A71E70" w14:textId="0BE35333" w:rsidR="009F1779" w:rsidRPr="00863A58" w:rsidRDefault="009F1779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863A58">
              <w:rPr>
                <w:rFonts w:ascii="Arial" w:hAnsi="Arial" w:cs="Arial"/>
              </w:rPr>
              <w:lastRenderedPageBreak/>
              <w:t xml:space="preserve">(Way of thinking and </w:t>
            </w:r>
            <w:r w:rsidR="00863A58" w:rsidRPr="00863A58">
              <w:rPr>
                <w:rFonts w:ascii="Arial" w:hAnsi="Arial" w:cs="Arial"/>
              </w:rPr>
              <w:t>acting</w:t>
            </w:r>
            <w:r w:rsidRPr="00863A58">
              <w:rPr>
                <w:rFonts w:ascii="Arial" w:hAnsi="Arial" w:cs="Arial"/>
              </w:rPr>
              <w:t>)</w:t>
            </w:r>
          </w:p>
        </w:tc>
        <w:tc>
          <w:tcPr>
            <w:tcW w:w="6521" w:type="dxa"/>
          </w:tcPr>
          <w:p w14:paraId="072CF0B6" w14:textId="33BF084C" w:rsidR="009F1779" w:rsidRPr="00671DBF" w:rsidRDefault="009F1779" w:rsidP="00671DBF">
            <w:pPr>
              <w:rPr>
                <w:rFonts w:ascii="Arial" w:eastAsia="Arial Unicode MS" w:hAnsi="Arial" w:cs="Arial"/>
                <w:b/>
                <w:sz w:val="20"/>
                <w:szCs w:val="20"/>
              </w:rPr>
            </w:pPr>
            <w:r w:rsidRPr="00671DBF">
              <w:rPr>
                <w:rFonts w:ascii="Arial" w:eastAsia="Arial Unicode MS" w:hAnsi="Arial" w:cs="Arial"/>
                <w:b/>
                <w:sz w:val="20"/>
                <w:szCs w:val="20"/>
              </w:rPr>
              <w:lastRenderedPageBreak/>
              <w:t>TEAMWORK – Achieve more by working together</w:t>
            </w:r>
            <w:r w:rsidR="00671DBF">
              <w:rPr>
                <w:rFonts w:ascii="Arial" w:eastAsia="Arial Unicode MS" w:hAnsi="Arial" w:cs="Arial"/>
                <w:b/>
                <w:sz w:val="20"/>
                <w:szCs w:val="20"/>
              </w:rPr>
              <w:br/>
            </w:r>
          </w:p>
          <w:p w14:paraId="063C5EDB" w14:textId="759DB5F3" w:rsidR="009F1779" w:rsidRPr="00535F6E" w:rsidRDefault="009F1779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0"/>
                <w:szCs w:val="20"/>
              </w:rPr>
            </w:pPr>
            <w:r w:rsidRPr="00535F6E">
              <w:rPr>
                <w:rFonts w:ascii="Arial" w:eastAsia="Arial Unicode MS" w:hAnsi="Arial" w:cs="Arial"/>
                <w:sz w:val="20"/>
                <w:szCs w:val="20"/>
              </w:rPr>
              <w:t xml:space="preserve">Understands the benefits of teamwork across an organisation. </w:t>
            </w:r>
            <w:r w:rsidR="00671DBF">
              <w:rPr>
                <w:rFonts w:ascii="Arial" w:eastAsia="Arial Unicode MS" w:hAnsi="Arial" w:cs="Arial"/>
                <w:sz w:val="20"/>
                <w:szCs w:val="20"/>
              </w:rPr>
              <w:br/>
            </w:r>
          </w:p>
          <w:p w14:paraId="42FEF062" w14:textId="6BE1DC5A" w:rsidR="009F1779" w:rsidRPr="00535F6E" w:rsidRDefault="00C35CB4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b/>
                <w:sz w:val="20"/>
                <w:szCs w:val="20"/>
              </w:rPr>
            </w:pPr>
            <w:r w:rsidRPr="00535F6E">
              <w:rPr>
                <w:rFonts w:ascii="Arial" w:eastAsia="Arial Unicode MS" w:hAnsi="Arial" w:cs="Arial"/>
                <w:sz w:val="20"/>
                <w:szCs w:val="20"/>
              </w:rPr>
              <w:lastRenderedPageBreak/>
              <w:t>Able to lead from the front.</w:t>
            </w:r>
          </w:p>
          <w:p w14:paraId="605F2B8F" w14:textId="2715CC7D" w:rsidR="00535F6E" w:rsidRPr="00C35CB4" w:rsidRDefault="00535F6E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>
              <w:rPr>
                <w:rFonts w:ascii="Arial" w:eastAsia="Arial Unicode MS" w:hAnsi="Arial" w:cs="Arial"/>
                <w:bCs/>
                <w:sz w:val="20"/>
                <w:szCs w:val="20"/>
              </w:rPr>
              <w:t xml:space="preserve">Organise work as a team. </w:t>
            </w:r>
          </w:p>
          <w:p w14:paraId="30A1E0B1" w14:textId="3D03F5BC" w:rsidR="009F1779" w:rsidRPr="00671DBF" w:rsidRDefault="00671DBF" w:rsidP="00671DBF">
            <w:pPr>
              <w:rPr>
                <w:rFonts w:ascii="Arial" w:eastAsia="Arial Unicode MS" w:hAnsi="Arial" w:cs="Arial"/>
                <w:b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/>
                <w:sz w:val="20"/>
                <w:szCs w:val="20"/>
              </w:rPr>
              <w:br/>
            </w:r>
            <w:r w:rsidR="009F1779" w:rsidRPr="00671DBF">
              <w:rPr>
                <w:rFonts w:ascii="Arial" w:eastAsia="Arial Unicode MS" w:hAnsi="Arial" w:cs="Arial"/>
                <w:b/>
                <w:sz w:val="20"/>
                <w:szCs w:val="20"/>
              </w:rPr>
              <w:t xml:space="preserve">INNOVATION – Seek solutions to deliver services in the best </w:t>
            </w:r>
            <w:r w:rsidR="00C35CB4" w:rsidRPr="00671DBF">
              <w:rPr>
                <w:rFonts w:ascii="Arial" w:eastAsia="Arial Unicode MS" w:hAnsi="Arial" w:cs="Arial"/>
                <w:b/>
                <w:sz w:val="20"/>
                <w:szCs w:val="20"/>
              </w:rPr>
              <w:t>way</w:t>
            </w:r>
          </w:p>
          <w:p w14:paraId="4F552C2E" w14:textId="432873CA" w:rsidR="00C35CB4" w:rsidRDefault="00C35CB4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 xml:space="preserve">Brings </w:t>
            </w:r>
            <w:r w:rsidR="00C3381E">
              <w:rPr>
                <w:rFonts w:ascii="Arial" w:eastAsia="Arial Unicode MS" w:hAnsi="Arial" w:cs="Arial"/>
                <w:sz w:val="20"/>
                <w:szCs w:val="20"/>
              </w:rPr>
              <w:t>innovative ideas</w:t>
            </w:r>
            <w:r>
              <w:rPr>
                <w:rFonts w:ascii="Arial" w:eastAsia="Arial Unicode MS" w:hAnsi="Arial" w:cs="Arial"/>
                <w:sz w:val="20"/>
                <w:szCs w:val="20"/>
              </w:rPr>
              <w:t>.</w:t>
            </w:r>
          </w:p>
          <w:p w14:paraId="6A0BCBBB" w14:textId="4C8120DF" w:rsidR="009F1779" w:rsidRPr="002672A6" w:rsidRDefault="00D13861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0"/>
                <w:szCs w:val="20"/>
              </w:rPr>
            </w:pPr>
            <w:r w:rsidRPr="00D13861">
              <w:rPr>
                <w:rFonts w:ascii="Arial" w:eastAsia="Arial Unicode MS" w:hAnsi="Arial" w:cs="Arial"/>
                <w:sz w:val="20"/>
                <w:szCs w:val="20"/>
              </w:rPr>
              <w:t>Demonstrates creativity and openness to new ideas, avoiding rigid thinking.</w:t>
            </w:r>
          </w:p>
        </w:tc>
        <w:tc>
          <w:tcPr>
            <w:tcW w:w="5244" w:type="dxa"/>
          </w:tcPr>
          <w:p w14:paraId="2DE0D85D" w14:textId="79451FCC" w:rsidR="00716B60" w:rsidRPr="00671DBF" w:rsidRDefault="00716B60" w:rsidP="00671DB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sz w:val="20"/>
              </w:rPr>
            </w:pPr>
            <w:r w:rsidRPr="00671DBF">
              <w:rPr>
                <w:rFonts w:ascii="Arial" w:eastAsiaTheme="minorHAnsi" w:hAnsi="Arial" w:cs="Arial"/>
                <w:b/>
                <w:bCs/>
                <w:sz w:val="20"/>
              </w:rPr>
              <w:lastRenderedPageBreak/>
              <w:t>TEAMWORK</w:t>
            </w:r>
            <w:r w:rsidR="00671DBF">
              <w:rPr>
                <w:rFonts w:ascii="Arial" w:eastAsiaTheme="minorHAnsi" w:hAnsi="Arial" w:cs="Arial"/>
                <w:b/>
                <w:bCs/>
                <w:sz w:val="20"/>
              </w:rPr>
              <w:br/>
            </w:r>
          </w:p>
          <w:p w14:paraId="25D943A6" w14:textId="77777777" w:rsidR="00716B60" w:rsidRPr="00716B60" w:rsidRDefault="00716B60" w:rsidP="00863A58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  <w:r w:rsidRPr="00716B60">
              <w:rPr>
                <w:rFonts w:ascii="Arial" w:eastAsiaTheme="minorHAnsi" w:hAnsi="Arial" w:cs="Arial"/>
                <w:sz w:val="20"/>
              </w:rPr>
              <w:t>Able to work collaboratively with colleagues, contributing to team efforts on key tasks or projects.</w:t>
            </w:r>
          </w:p>
          <w:p w14:paraId="108A3D39" w14:textId="52CF63A7" w:rsidR="00C35CB4" w:rsidRPr="00671DBF" w:rsidRDefault="00C35CB4" w:rsidP="00671DB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sz w:val="20"/>
              </w:rPr>
            </w:pPr>
            <w:r w:rsidRPr="00671DBF">
              <w:rPr>
                <w:rFonts w:ascii="Arial" w:eastAsiaTheme="minorHAnsi" w:hAnsi="Arial" w:cs="Arial"/>
                <w:b/>
                <w:bCs/>
                <w:sz w:val="20"/>
              </w:rPr>
              <w:lastRenderedPageBreak/>
              <w:t>INNOVATION</w:t>
            </w:r>
          </w:p>
          <w:p w14:paraId="2E7E9221" w14:textId="204E995D" w:rsidR="00C35CB4" w:rsidRPr="00C35CB4" w:rsidRDefault="00C35CB4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sz w:val="20"/>
              </w:rPr>
              <w:t>Brings only solutions when faced with problems.</w:t>
            </w:r>
          </w:p>
          <w:p w14:paraId="6193BFBD" w14:textId="28835CFB" w:rsidR="00C35CB4" w:rsidRPr="00C35CB4" w:rsidRDefault="00F11945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Always thinks with the end goal in mind</w:t>
            </w:r>
            <w:r w:rsidR="00535F6E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6275DEC2" w14:textId="77777777" w:rsidR="00E10D2B" w:rsidRDefault="00E10D2B" w:rsidP="00C35CB4">
      <w:pPr>
        <w:ind w:right="-1"/>
        <w:rPr>
          <w:rFonts w:ascii="Arial" w:hAnsi="Arial" w:cs="Arial"/>
        </w:rPr>
      </w:pPr>
    </w:p>
    <w:p w14:paraId="767A6136" w14:textId="77777777" w:rsidR="00C35CB4" w:rsidRDefault="00C35CB4" w:rsidP="00C35CB4">
      <w:pPr>
        <w:ind w:right="-1"/>
        <w:rPr>
          <w:rFonts w:ascii="Arial" w:hAnsi="Arial" w:cs="Arial"/>
        </w:rPr>
      </w:pPr>
    </w:p>
    <w:tbl>
      <w:tblPr>
        <w:tblStyle w:val="TableGrid"/>
        <w:tblW w:w="14742" w:type="dxa"/>
        <w:tblInd w:w="-1139" w:type="dxa"/>
        <w:tblLook w:val="04A0" w:firstRow="1" w:lastRow="0" w:firstColumn="1" w:lastColumn="0" w:noHBand="0" w:noVBand="1"/>
      </w:tblPr>
      <w:tblGrid>
        <w:gridCol w:w="2977"/>
        <w:gridCol w:w="6521"/>
        <w:gridCol w:w="5244"/>
      </w:tblGrid>
      <w:tr w:rsidR="00C35CB4" w:rsidRPr="008F5833" w14:paraId="0A7651F2" w14:textId="77777777" w:rsidTr="00535F6E">
        <w:tc>
          <w:tcPr>
            <w:tcW w:w="2977" w:type="dxa"/>
            <w:shd w:val="clear" w:color="auto" w:fill="E2EFD9" w:themeFill="accent6" w:themeFillTint="33"/>
          </w:tcPr>
          <w:p w14:paraId="5F32B57E" w14:textId="77777777" w:rsidR="00671DBF" w:rsidRDefault="00671DBF" w:rsidP="00671DB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ROLE:</w:t>
            </w:r>
          </w:p>
          <w:p w14:paraId="3769908B" w14:textId="77777777" w:rsidR="00671DBF" w:rsidRDefault="00671DBF" w:rsidP="00671DB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Customer Service Assistant (Box Office)</w:t>
            </w:r>
          </w:p>
          <w:p w14:paraId="1F8C9333" w14:textId="77777777" w:rsidR="00C35CB4" w:rsidRPr="008F5833" w:rsidRDefault="00C35CB4" w:rsidP="005824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521" w:type="dxa"/>
            <w:shd w:val="clear" w:color="auto" w:fill="E2EFD9" w:themeFill="accent6" w:themeFillTint="33"/>
          </w:tcPr>
          <w:p w14:paraId="6EF7C18C" w14:textId="77777777" w:rsidR="00C35CB4" w:rsidRPr="00863A58" w:rsidRDefault="00C35CB4" w:rsidP="00671DBF">
            <w:pPr>
              <w:pStyle w:val="ListParagraph"/>
              <w:ind w:left="3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63A58">
              <w:rPr>
                <w:rFonts w:ascii="Arial" w:hAnsi="Arial" w:cs="Arial"/>
                <w:b/>
                <w:sz w:val="22"/>
                <w:szCs w:val="22"/>
              </w:rPr>
              <w:t>ESSENTIAL REQUIREMENTS</w:t>
            </w:r>
          </w:p>
        </w:tc>
        <w:tc>
          <w:tcPr>
            <w:tcW w:w="5244" w:type="dxa"/>
            <w:shd w:val="clear" w:color="auto" w:fill="E2EFD9" w:themeFill="accent6" w:themeFillTint="33"/>
          </w:tcPr>
          <w:p w14:paraId="31C916A4" w14:textId="77777777" w:rsidR="00C35CB4" w:rsidRPr="00863A58" w:rsidRDefault="00C35CB4" w:rsidP="00671DBF">
            <w:pPr>
              <w:pStyle w:val="ListParagraph"/>
              <w:ind w:left="3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63A58">
              <w:rPr>
                <w:rFonts w:ascii="Arial" w:hAnsi="Arial" w:cs="Arial"/>
                <w:b/>
                <w:sz w:val="22"/>
                <w:szCs w:val="22"/>
              </w:rPr>
              <w:t>DESIRABLE</w:t>
            </w:r>
          </w:p>
        </w:tc>
      </w:tr>
      <w:tr w:rsidR="00C35CB4" w:rsidRPr="00B53923" w14:paraId="3640825B" w14:textId="77777777" w:rsidTr="00535F6E">
        <w:tc>
          <w:tcPr>
            <w:tcW w:w="2977" w:type="dxa"/>
            <w:shd w:val="clear" w:color="auto" w:fill="E2EFD9" w:themeFill="accent6" w:themeFillTint="33"/>
          </w:tcPr>
          <w:p w14:paraId="2368A6AD" w14:textId="77777777" w:rsidR="00C35CB4" w:rsidRPr="00863A58" w:rsidRDefault="00C35CB4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863A58">
              <w:rPr>
                <w:rFonts w:ascii="Arial" w:hAnsi="Arial" w:cs="Arial"/>
                <w:b/>
                <w:sz w:val="22"/>
                <w:szCs w:val="22"/>
              </w:rPr>
              <w:t>Behaviours</w:t>
            </w:r>
          </w:p>
          <w:p w14:paraId="00CF130B" w14:textId="0BBD2CA1" w:rsidR="00C35CB4" w:rsidRPr="00863A58" w:rsidRDefault="00C35CB4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863A58">
              <w:rPr>
                <w:rFonts w:ascii="Arial" w:hAnsi="Arial" w:cs="Arial"/>
              </w:rPr>
              <w:t xml:space="preserve">(Way of thinking and </w:t>
            </w:r>
            <w:r w:rsidR="00863A58" w:rsidRPr="00863A58">
              <w:rPr>
                <w:rFonts w:ascii="Arial" w:hAnsi="Arial" w:cs="Arial"/>
              </w:rPr>
              <w:t>acting</w:t>
            </w:r>
            <w:r w:rsidRPr="00863A58">
              <w:rPr>
                <w:rFonts w:ascii="Arial" w:hAnsi="Arial" w:cs="Arial"/>
              </w:rPr>
              <w:t>)</w:t>
            </w:r>
          </w:p>
        </w:tc>
        <w:tc>
          <w:tcPr>
            <w:tcW w:w="6521" w:type="dxa"/>
          </w:tcPr>
          <w:p w14:paraId="7D7E9722" w14:textId="2A5AB442" w:rsidR="00C35CB4" w:rsidRPr="00671DBF" w:rsidRDefault="00C35CB4" w:rsidP="00671DBF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671DBF">
              <w:rPr>
                <w:rFonts w:ascii="Arial" w:eastAsia="Arial Unicode MS" w:hAnsi="Arial" w:cs="Arial"/>
                <w:b/>
                <w:sz w:val="20"/>
                <w:szCs w:val="20"/>
              </w:rPr>
              <w:t>EFFECTIVENESS</w:t>
            </w:r>
            <w:r w:rsidRPr="00671DBF">
              <w:rPr>
                <w:rFonts w:ascii="Arial" w:eastAsia="Arial Unicode MS" w:hAnsi="Arial" w:cs="Arial"/>
                <w:sz w:val="20"/>
                <w:szCs w:val="20"/>
              </w:rPr>
              <w:t xml:space="preserve"> </w:t>
            </w:r>
            <w:r w:rsidRPr="00671DBF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– Focused on achieving results.</w:t>
            </w:r>
          </w:p>
          <w:p w14:paraId="3882A369" w14:textId="01EEE8D9" w:rsidR="00535F6E" w:rsidRPr="00535F6E" w:rsidRDefault="00C3381E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0"/>
                <w:szCs w:val="20"/>
              </w:rPr>
            </w:pPr>
            <w:r w:rsidRPr="00535F6E">
              <w:rPr>
                <w:rFonts w:ascii="Arial" w:eastAsia="Arial Unicode MS" w:hAnsi="Arial" w:cs="Arial"/>
                <w:sz w:val="20"/>
                <w:szCs w:val="20"/>
              </w:rPr>
              <w:t>Initiative-taking</w:t>
            </w:r>
            <w:r w:rsidR="00535F6E" w:rsidRPr="00535F6E">
              <w:rPr>
                <w:rFonts w:ascii="Arial" w:eastAsia="Arial Unicode MS" w:hAnsi="Arial" w:cs="Arial"/>
                <w:sz w:val="20"/>
                <w:szCs w:val="20"/>
              </w:rPr>
              <w:t>.</w:t>
            </w:r>
          </w:p>
          <w:p w14:paraId="28421146" w14:textId="456785DA" w:rsidR="00535F6E" w:rsidRPr="00535F6E" w:rsidRDefault="00535F6E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0"/>
                <w:szCs w:val="20"/>
              </w:rPr>
            </w:pPr>
            <w:r w:rsidRPr="00535F6E">
              <w:rPr>
                <w:rFonts w:ascii="Arial" w:eastAsia="Arial Unicode MS" w:hAnsi="Arial" w:cs="Arial"/>
                <w:sz w:val="20"/>
                <w:szCs w:val="20"/>
              </w:rPr>
              <w:t>Can organise own work and prioritise</w:t>
            </w:r>
            <w:r>
              <w:rPr>
                <w:rFonts w:ascii="Arial" w:eastAsia="Arial Unicode MS" w:hAnsi="Arial" w:cs="Arial"/>
                <w:sz w:val="20"/>
                <w:szCs w:val="20"/>
              </w:rPr>
              <w:t xml:space="preserve"> tasks.</w:t>
            </w:r>
          </w:p>
          <w:p w14:paraId="7C78FCC4" w14:textId="2F86DECE" w:rsidR="00C35CB4" w:rsidRDefault="00535F6E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0"/>
                <w:szCs w:val="20"/>
              </w:rPr>
            </w:pPr>
            <w:r w:rsidRPr="00535F6E">
              <w:rPr>
                <w:rFonts w:ascii="Arial" w:eastAsia="Arial Unicode MS" w:hAnsi="Arial" w:cs="Arial"/>
                <w:sz w:val="20"/>
                <w:szCs w:val="20"/>
              </w:rPr>
              <w:t>Ability to look for solutions when problems arise.</w:t>
            </w:r>
          </w:p>
          <w:p w14:paraId="035BD023" w14:textId="081B5509" w:rsidR="009D33C9" w:rsidRDefault="009D33C9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Not afraid to seek assistance to achieve desired results.</w:t>
            </w:r>
          </w:p>
          <w:p w14:paraId="55683DBC" w14:textId="173C2E8A" w:rsidR="00C35CB4" w:rsidRPr="00671DBF" w:rsidRDefault="00671DBF" w:rsidP="00671DB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/>
                <w:sz w:val="20"/>
                <w:szCs w:val="20"/>
              </w:rPr>
              <w:br/>
            </w:r>
            <w:r w:rsidR="00C35CB4" w:rsidRPr="00671DBF">
              <w:rPr>
                <w:rFonts w:ascii="Arial" w:eastAsia="Arial Unicode MS" w:hAnsi="Arial" w:cs="Arial"/>
                <w:b/>
                <w:sz w:val="20"/>
                <w:szCs w:val="20"/>
              </w:rPr>
              <w:t>RESPECT</w:t>
            </w:r>
            <w:r w:rsidR="00C35CB4" w:rsidRPr="00671DBF">
              <w:rPr>
                <w:rFonts w:ascii="Arial" w:eastAsia="Arial Unicode MS" w:hAnsi="Arial" w:cs="Arial"/>
                <w:sz w:val="20"/>
                <w:szCs w:val="20"/>
              </w:rPr>
              <w:t xml:space="preserve"> </w:t>
            </w:r>
            <w:r w:rsidR="00C35CB4" w:rsidRPr="00671DBF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– Value the views and opinions of others</w:t>
            </w:r>
            <w:r w:rsidR="00535F6E" w:rsidRPr="00671DBF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.</w:t>
            </w:r>
            <w:r w:rsidR="00C35CB4" w:rsidRPr="00671DBF">
              <w:rPr>
                <w:rFonts w:ascii="Arial" w:eastAsia="Arial Unicode MS" w:hAnsi="Arial" w:cs="Arial"/>
                <w:sz w:val="20"/>
                <w:szCs w:val="20"/>
              </w:rPr>
              <w:t xml:space="preserve"> </w:t>
            </w:r>
          </w:p>
          <w:p w14:paraId="4BE0D7E8" w14:textId="641E50D0" w:rsidR="00535F6E" w:rsidRPr="0009558F" w:rsidRDefault="00535F6E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 xml:space="preserve">Ability to understand differing opinions. </w:t>
            </w:r>
          </w:p>
          <w:p w14:paraId="1B1529F8" w14:textId="10B3EA19" w:rsidR="00C35CB4" w:rsidRPr="00DC2D82" w:rsidRDefault="00535F6E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Active listener, not waiting</w:t>
            </w:r>
            <w:r w:rsidR="00DC2D82">
              <w:rPr>
                <w:rFonts w:ascii="Arial" w:eastAsia="Arial Unicode MS" w:hAnsi="Arial" w:cs="Arial"/>
                <w:sz w:val="20"/>
                <w:szCs w:val="20"/>
              </w:rPr>
              <w:t xml:space="preserve"> turn</w:t>
            </w:r>
            <w:r>
              <w:rPr>
                <w:rFonts w:ascii="Arial" w:eastAsia="Arial Unicode MS" w:hAnsi="Arial" w:cs="Arial"/>
                <w:sz w:val="20"/>
                <w:szCs w:val="20"/>
              </w:rPr>
              <w:t xml:space="preserve"> to speak.</w:t>
            </w:r>
          </w:p>
          <w:p w14:paraId="6FA16C49" w14:textId="77777777" w:rsidR="00C35CB4" w:rsidRPr="00535F6E" w:rsidRDefault="00C35CB4" w:rsidP="00C35CB4">
            <w:pPr>
              <w:rPr>
                <w:rFonts w:ascii="Arial" w:eastAsia="Arial Unicode MS" w:hAnsi="Arial" w:cs="Arial"/>
                <w:b/>
                <w:sz w:val="20"/>
                <w:szCs w:val="20"/>
              </w:rPr>
            </w:pPr>
          </w:p>
        </w:tc>
        <w:tc>
          <w:tcPr>
            <w:tcW w:w="5244" w:type="dxa"/>
          </w:tcPr>
          <w:p w14:paraId="79B53302" w14:textId="30059837" w:rsidR="00535F6E" w:rsidRPr="00671DBF" w:rsidRDefault="00C35CB4" w:rsidP="00671DB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sz w:val="20"/>
              </w:rPr>
            </w:pPr>
            <w:r w:rsidRPr="00671DBF">
              <w:rPr>
                <w:rFonts w:ascii="Arial" w:eastAsiaTheme="minorHAnsi" w:hAnsi="Arial" w:cs="Arial"/>
                <w:b/>
                <w:bCs/>
                <w:sz w:val="20"/>
              </w:rPr>
              <w:t>EFFECTIVENESS</w:t>
            </w:r>
          </w:p>
          <w:p w14:paraId="1E1D8DEE" w14:textId="7A0F1C71" w:rsidR="00535F6E" w:rsidRDefault="00535F6E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Able to motivate others as well as self.</w:t>
            </w:r>
          </w:p>
          <w:p w14:paraId="4DF64682" w14:textId="30C315EF" w:rsidR="00535F6E" w:rsidRDefault="00535F6E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Highly organised and able to apply to tasks and find better ways to work.</w:t>
            </w:r>
          </w:p>
          <w:p w14:paraId="42A80E8E" w14:textId="5A64A3AD" w:rsidR="00535F6E" w:rsidRPr="00535F6E" w:rsidRDefault="00535F6E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Able to set own goals to achieve desired result.</w:t>
            </w:r>
          </w:p>
          <w:p w14:paraId="2DE904E6" w14:textId="77777777" w:rsidR="001B3CD0" w:rsidRPr="00671DBF" w:rsidRDefault="001B3CD0" w:rsidP="00671DB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71DB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RESPECT</w:t>
            </w:r>
          </w:p>
          <w:p w14:paraId="5F6DAEEA" w14:textId="77777777" w:rsidR="001B3CD0" w:rsidRPr="001B3CD0" w:rsidRDefault="001B3CD0" w:rsidP="00863A58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B3CD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Able to consider different perspectives and adapt to benefit the team.</w:t>
            </w:r>
          </w:p>
          <w:p w14:paraId="6736A40D" w14:textId="0FC6A01E" w:rsidR="00535F6E" w:rsidRPr="001B3CD0" w:rsidRDefault="001B3CD0" w:rsidP="00863A58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B3CD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Capable of fostering a positive and respectful environment where colleagues feel comfortable sharing their opinions and ideas.</w:t>
            </w:r>
          </w:p>
        </w:tc>
      </w:tr>
    </w:tbl>
    <w:p w14:paraId="4F608BBA" w14:textId="77777777" w:rsidR="00C35CB4" w:rsidRPr="0062570B" w:rsidRDefault="00C35CB4" w:rsidP="00C35CB4">
      <w:pPr>
        <w:ind w:right="-1"/>
        <w:rPr>
          <w:rFonts w:ascii="Arial" w:hAnsi="Arial" w:cs="Arial"/>
        </w:rPr>
      </w:pPr>
    </w:p>
    <w:sectPr w:rsidR="00C35CB4" w:rsidRPr="0062570B" w:rsidSect="00115CF8">
      <w:headerReference w:type="default" r:id="rId10"/>
      <w:footerReference w:type="default" r:id="rId11"/>
      <w:pgSz w:w="16820" w:h="11900" w:orient="landscape"/>
      <w:pgMar w:top="993" w:right="1701" w:bottom="1440" w:left="1985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A7180D" w14:textId="77777777" w:rsidR="001A2460" w:rsidRDefault="001A2460" w:rsidP="0052057F">
      <w:r>
        <w:separator/>
      </w:r>
    </w:p>
  </w:endnote>
  <w:endnote w:type="continuationSeparator" w:id="0">
    <w:p w14:paraId="5BCAAAFC" w14:textId="77777777" w:rsidR="001A2460" w:rsidRDefault="001A2460" w:rsidP="00520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9C673D" w14:textId="77777777" w:rsidR="00A242C6" w:rsidRDefault="004B7AC9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BE3CC65" wp14:editId="7B2A39BF">
          <wp:simplePos x="0" y="0"/>
          <wp:positionH relativeFrom="margin">
            <wp:align>center</wp:align>
          </wp:positionH>
          <wp:positionV relativeFrom="paragraph">
            <wp:posOffset>-733425</wp:posOffset>
          </wp:positionV>
          <wp:extent cx="6619496" cy="905181"/>
          <wp:effectExtent l="0" t="0" r="0" b="9525"/>
          <wp:wrapNone/>
          <wp:docPr id="61" name="Picture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221152 Values Generic Coloured Bar_Foot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314"/>
                  <a:stretch/>
                </pic:blipFill>
                <pic:spPr bwMode="auto">
                  <a:xfrm>
                    <a:off x="0" y="0"/>
                    <a:ext cx="6619496" cy="90518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B19120" w14:textId="77777777" w:rsidR="001A2460" w:rsidRDefault="001A2460" w:rsidP="0052057F">
      <w:r>
        <w:separator/>
      </w:r>
    </w:p>
  </w:footnote>
  <w:footnote w:type="continuationSeparator" w:id="0">
    <w:p w14:paraId="5AD38183" w14:textId="77777777" w:rsidR="001A2460" w:rsidRDefault="001A2460" w:rsidP="00520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F0340B" w14:textId="77777777" w:rsidR="00A242C6" w:rsidRDefault="004B7AC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71B63139" wp14:editId="2564F188">
          <wp:simplePos x="0" y="0"/>
          <wp:positionH relativeFrom="page">
            <wp:posOffset>1212850</wp:posOffset>
          </wp:positionH>
          <wp:positionV relativeFrom="paragraph">
            <wp:posOffset>0</wp:posOffset>
          </wp:positionV>
          <wp:extent cx="8143240" cy="630168"/>
          <wp:effectExtent l="0" t="0" r="0" b="0"/>
          <wp:wrapNone/>
          <wp:docPr id="60" name="Picture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221152 Values Generic Coloured Bar_Head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2035"/>
                  <a:stretch/>
                </pic:blipFill>
                <pic:spPr bwMode="auto">
                  <a:xfrm>
                    <a:off x="0" y="0"/>
                    <a:ext cx="8143240" cy="6301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359F4"/>
    <w:multiLevelType w:val="hybridMultilevel"/>
    <w:tmpl w:val="53E62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5D0AAF"/>
    <w:multiLevelType w:val="multilevel"/>
    <w:tmpl w:val="1E8AE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267D84"/>
    <w:multiLevelType w:val="hybridMultilevel"/>
    <w:tmpl w:val="1BF84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15F5E"/>
    <w:multiLevelType w:val="hybridMultilevel"/>
    <w:tmpl w:val="469C3600"/>
    <w:lvl w:ilvl="0" w:tplc="9BB61250">
      <w:numFmt w:val="bullet"/>
      <w:lvlText w:val="•"/>
      <w:lvlJc w:val="left"/>
      <w:pPr>
        <w:ind w:left="720" w:hanging="360"/>
      </w:pPr>
      <w:rPr>
        <w:rFonts w:ascii="SymbolMT" w:eastAsiaTheme="minorHAnsi" w:hAnsi="SymbolMT" w:cs="Symbol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77B79"/>
    <w:multiLevelType w:val="hybridMultilevel"/>
    <w:tmpl w:val="5568F176"/>
    <w:lvl w:ilvl="0" w:tplc="283CCF0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356936"/>
    <w:multiLevelType w:val="hybridMultilevel"/>
    <w:tmpl w:val="862CC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41264F"/>
    <w:multiLevelType w:val="hybridMultilevel"/>
    <w:tmpl w:val="AC780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702DEA"/>
    <w:multiLevelType w:val="hybridMultilevel"/>
    <w:tmpl w:val="8368C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6E5DA8"/>
    <w:multiLevelType w:val="hybridMultilevel"/>
    <w:tmpl w:val="613A61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F922579"/>
    <w:multiLevelType w:val="multilevel"/>
    <w:tmpl w:val="7C2C4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190EBA"/>
    <w:multiLevelType w:val="hybridMultilevel"/>
    <w:tmpl w:val="76AC0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191C1E"/>
    <w:multiLevelType w:val="hybridMultilevel"/>
    <w:tmpl w:val="B5C0F6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648A000">
      <w:numFmt w:val="bullet"/>
      <w:lvlText w:val="•"/>
      <w:lvlJc w:val="left"/>
      <w:pPr>
        <w:ind w:left="1080" w:hanging="360"/>
      </w:pPr>
      <w:rPr>
        <w:rFonts w:ascii="SymbolMT" w:eastAsiaTheme="minorHAnsi" w:hAnsi="SymbolMT" w:cs="SymbolMT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A9C4DE8"/>
    <w:multiLevelType w:val="hybridMultilevel"/>
    <w:tmpl w:val="127EC360"/>
    <w:lvl w:ilvl="0" w:tplc="9BB61250">
      <w:numFmt w:val="bullet"/>
      <w:lvlText w:val="•"/>
      <w:lvlJc w:val="left"/>
      <w:pPr>
        <w:ind w:left="720" w:hanging="360"/>
      </w:pPr>
      <w:rPr>
        <w:rFonts w:ascii="SymbolMT" w:eastAsiaTheme="minorHAnsi" w:hAnsi="SymbolMT" w:cs="Symbol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983B78"/>
    <w:multiLevelType w:val="hybridMultilevel"/>
    <w:tmpl w:val="3FEE2074"/>
    <w:lvl w:ilvl="0" w:tplc="9BB61250">
      <w:numFmt w:val="bullet"/>
      <w:lvlText w:val="•"/>
      <w:lvlJc w:val="left"/>
      <w:pPr>
        <w:ind w:left="720" w:hanging="360"/>
      </w:pPr>
      <w:rPr>
        <w:rFonts w:ascii="SymbolMT" w:eastAsiaTheme="minorHAnsi" w:hAnsi="SymbolMT" w:cs="Symbol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F04AAA"/>
    <w:multiLevelType w:val="hybridMultilevel"/>
    <w:tmpl w:val="CF3A5F82"/>
    <w:lvl w:ilvl="0" w:tplc="283CCF0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9BB61250">
      <w:numFmt w:val="bullet"/>
      <w:lvlText w:val="•"/>
      <w:lvlJc w:val="left"/>
      <w:pPr>
        <w:ind w:left="1080" w:hanging="360"/>
      </w:pPr>
      <w:rPr>
        <w:rFonts w:ascii="SymbolMT" w:eastAsiaTheme="minorHAnsi" w:hAnsi="SymbolMT" w:cs="SymbolMT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A6F6D5E"/>
    <w:multiLevelType w:val="hybridMultilevel"/>
    <w:tmpl w:val="F294A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D70FA2"/>
    <w:multiLevelType w:val="hybridMultilevel"/>
    <w:tmpl w:val="726899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6957EB1"/>
    <w:multiLevelType w:val="multilevel"/>
    <w:tmpl w:val="672A2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008990">
    <w:abstractNumId w:val="5"/>
  </w:num>
  <w:num w:numId="2" w16cid:durableId="1529375035">
    <w:abstractNumId w:val="7"/>
  </w:num>
  <w:num w:numId="3" w16cid:durableId="1629319054">
    <w:abstractNumId w:val="11"/>
  </w:num>
  <w:num w:numId="4" w16cid:durableId="1647513053">
    <w:abstractNumId w:val="14"/>
  </w:num>
  <w:num w:numId="5" w16cid:durableId="940063742">
    <w:abstractNumId w:val="16"/>
  </w:num>
  <w:num w:numId="6" w16cid:durableId="2629864">
    <w:abstractNumId w:val="8"/>
  </w:num>
  <w:num w:numId="7" w16cid:durableId="1531720100">
    <w:abstractNumId w:val="6"/>
  </w:num>
  <w:num w:numId="8" w16cid:durableId="1067260104">
    <w:abstractNumId w:val="10"/>
  </w:num>
  <w:num w:numId="9" w16cid:durableId="811757131">
    <w:abstractNumId w:val="0"/>
  </w:num>
  <w:num w:numId="10" w16cid:durableId="2039892850">
    <w:abstractNumId w:val="2"/>
  </w:num>
  <w:num w:numId="11" w16cid:durableId="2033609710">
    <w:abstractNumId w:val="15"/>
  </w:num>
  <w:num w:numId="12" w16cid:durableId="88740163">
    <w:abstractNumId w:val="13"/>
  </w:num>
  <w:num w:numId="13" w16cid:durableId="1014066292">
    <w:abstractNumId w:val="12"/>
  </w:num>
  <w:num w:numId="14" w16cid:durableId="249586904">
    <w:abstractNumId w:val="3"/>
  </w:num>
  <w:num w:numId="15" w16cid:durableId="1064177507">
    <w:abstractNumId w:val="1"/>
  </w:num>
  <w:num w:numId="16" w16cid:durableId="1860655388">
    <w:abstractNumId w:val="17"/>
  </w:num>
  <w:num w:numId="17" w16cid:durableId="127360257">
    <w:abstractNumId w:val="9"/>
  </w:num>
  <w:num w:numId="18" w16cid:durableId="5161903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CF8"/>
    <w:rsid w:val="00061656"/>
    <w:rsid w:val="00092229"/>
    <w:rsid w:val="0009558F"/>
    <w:rsid w:val="000C3BC0"/>
    <w:rsid w:val="000D3BAC"/>
    <w:rsid w:val="000F7B4C"/>
    <w:rsid w:val="0010256D"/>
    <w:rsid w:val="00115CF8"/>
    <w:rsid w:val="001A2460"/>
    <w:rsid w:val="001B3CD0"/>
    <w:rsid w:val="002176C5"/>
    <w:rsid w:val="002451AB"/>
    <w:rsid w:val="0025293F"/>
    <w:rsid w:val="002672A6"/>
    <w:rsid w:val="002B52D9"/>
    <w:rsid w:val="002E6D29"/>
    <w:rsid w:val="002F6ECC"/>
    <w:rsid w:val="00311050"/>
    <w:rsid w:val="00324ED9"/>
    <w:rsid w:val="0034221A"/>
    <w:rsid w:val="003E01AA"/>
    <w:rsid w:val="003E0AD2"/>
    <w:rsid w:val="004964EE"/>
    <w:rsid w:val="004B7AC9"/>
    <w:rsid w:val="004D5A0C"/>
    <w:rsid w:val="0052057F"/>
    <w:rsid w:val="00535F6E"/>
    <w:rsid w:val="00587A79"/>
    <w:rsid w:val="005C02A9"/>
    <w:rsid w:val="005C1C36"/>
    <w:rsid w:val="005F2849"/>
    <w:rsid w:val="0062570B"/>
    <w:rsid w:val="00641F37"/>
    <w:rsid w:val="00671DBF"/>
    <w:rsid w:val="00692004"/>
    <w:rsid w:val="006B670C"/>
    <w:rsid w:val="006B7962"/>
    <w:rsid w:val="006E5D42"/>
    <w:rsid w:val="00716B60"/>
    <w:rsid w:val="00741E61"/>
    <w:rsid w:val="00772D7F"/>
    <w:rsid w:val="007B3CB5"/>
    <w:rsid w:val="007C1B01"/>
    <w:rsid w:val="007C5707"/>
    <w:rsid w:val="007F57BE"/>
    <w:rsid w:val="008240B3"/>
    <w:rsid w:val="008415B0"/>
    <w:rsid w:val="00863A58"/>
    <w:rsid w:val="008C1CFF"/>
    <w:rsid w:val="008F2030"/>
    <w:rsid w:val="008F5833"/>
    <w:rsid w:val="00907358"/>
    <w:rsid w:val="009575A4"/>
    <w:rsid w:val="0096226F"/>
    <w:rsid w:val="00965CA2"/>
    <w:rsid w:val="009755E5"/>
    <w:rsid w:val="009B6DAB"/>
    <w:rsid w:val="009D33C9"/>
    <w:rsid w:val="009F1779"/>
    <w:rsid w:val="00A07478"/>
    <w:rsid w:val="00A242C6"/>
    <w:rsid w:val="00A40E8A"/>
    <w:rsid w:val="00A456AE"/>
    <w:rsid w:val="00A7287B"/>
    <w:rsid w:val="00AB59BF"/>
    <w:rsid w:val="00B53923"/>
    <w:rsid w:val="00B73BBD"/>
    <w:rsid w:val="00BA5745"/>
    <w:rsid w:val="00BB25C6"/>
    <w:rsid w:val="00BC7618"/>
    <w:rsid w:val="00BE6D95"/>
    <w:rsid w:val="00C30C01"/>
    <w:rsid w:val="00C3381E"/>
    <w:rsid w:val="00C35CB4"/>
    <w:rsid w:val="00C564A1"/>
    <w:rsid w:val="00C81C9A"/>
    <w:rsid w:val="00CD5B2C"/>
    <w:rsid w:val="00D13861"/>
    <w:rsid w:val="00DC1B70"/>
    <w:rsid w:val="00DC2D82"/>
    <w:rsid w:val="00DD3F02"/>
    <w:rsid w:val="00DE3967"/>
    <w:rsid w:val="00E10D2B"/>
    <w:rsid w:val="00E6573E"/>
    <w:rsid w:val="00EE54E6"/>
    <w:rsid w:val="00F11945"/>
    <w:rsid w:val="00F452B9"/>
    <w:rsid w:val="00F80F2D"/>
    <w:rsid w:val="00FA3BBD"/>
    <w:rsid w:val="00FC6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F5FB9D"/>
  <w14:defaultImageDpi w14:val="32767"/>
  <w15:docId w15:val="{059798D4-29F1-4347-AD4C-B6358CAE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55E5"/>
    <w:rPr>
      <w:rFonts w:eastAsiaTheme="minorEastAsia"/>
    </w:rPr>
  </w:style>
  <w:style w:type="paragraph" w:styleId="Heading3">
    <w:name w:val="heading 3"/>
    <w:basedOn w:val="Normal"/>
    <w:link w:val="Heading3Char"/>
    <w:uiPriority w:val="9"/>
    <w:qFormat/>
    <w:rsid w:val="008F2030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057F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057F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7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70B"/>
    <w:rPr>
      <w:rFonts w:ascii="Tahoma" w:eastAsiaTheme="minorEastAsi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1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02A9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8F203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8F203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B3CD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5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broxstore1\r_drive\msoffice\templates\Personnel\A4%20Values%20Generic%20Template%20-%20coloured%20ba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75397FFDB05041981C798CC4C347A9" ma:contentTypeVersion="15" ma:contentTypeDescription="Create a new document." ma:contentTypeScope="" ma:versionID="3a7be07120fe9672523a88bc67cdd8a0">
  <xsd:schema xmlns:xsd="http://www.w3.org/2001/XMLSchema" xmlns:xs="http://www.w3.org/2001/XMLSchema" xmlns:p="http://schemas.microsoft.com/office/2006/metadata/properties" xmlns:ns2="32179814-3afa-420d-948b-e6b829d39ed0" xmlns:ns3="5d4db8be-798d-4776-8d03-2b8d42b9a93a" targetNamespace="http://schemas.microsoft.com/office/2006/metadata/properties" ma:root="true" ma:fieldsID="5caa1375280ddb241e1e81d5338845f3" ns2:_="" ns3:_="">
    <xsd:import namespace="32179814-3afa-420d-948b-e6b829d39ed0"/>
    <xsd:import namespace="5d4db8be-798d-4776-8d03-2b8d42b9a93a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179814-3afa-420d-948b-e6b829d39ed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3568e03-dc2d-463d-904b-ea4914cb64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4db8be-798d-4776-8d03-2b8d42b9a93a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4d5303a3-92ae-41f2-abd0-3b2ed84ea79b}" ma:internalName="TaxCatchAll" ma:showField="CatchAllData" ma:web="5d4db8be-798d-4776-8d03-2b8d42b9a9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179814-3afa-420d-948b-e6b829d39ed0">
      <Terms xmlns="http://schemas.microsoft.com/office/infopath/2007/PartnerControls"/>
    </lcf76f155ced4ddcb4097134ff3c332f>
    <TaxCatchAll xmlns="5d4db8be-798d-4776-8d03-2b8d42b9a93a" xsi:nil="true"/>
  </documentManagement>
</p:properties>
</file>

<file path=customXml/itemProps1.xml><?xml version="1.0" encoding="utf-8"?>
<ds:datastoreItem xmlns:ds="http://schemas.openxmlformats.org/officeDocument/2006/customXml" ds:itemID="{22CEF7D7-52B1-4722-87F1-74BDF6C4F5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319147-C99C-4ACE-9DC3-66B4CBAC22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179814-3afa-420d-948b-e6b829d39ed0"/>
    <ds:schemaRef ds:uri="5d4db8be-798d-4776-8d03-2b8d42b9a9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E5DFF7-B18B-41FB-8896-18A9B4AF8DA3}">
  <ds:schemaRefs>
    <ds:schemaRef ds:uri="http://schemas.microsoft.com/office/2006/metadata/properties"/>
    <ds:schemaRef ds:uri="http://schemas.microsoft.com/office/infopath/2007/PartnerControls"/>
    <ds:schemaRef ds:uri="32179814-3afa-420d-948b-e6b829d39ed0"/>
    <ds:schemaRef ds:uri="5d4db8be-798d-4776-8d03-2b8d42b9a93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 Values Generic Template - coloured bar</Template>
  <TotalTime>0</TotalTime>
  <Pages>2</Pages>
  <Words>482</Words>
  <Characters>2749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Borough of Broxbourne</Company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Charles</dc:creator>
  <cp:lastModifiedBy>Nicola Grainger</cp:lastModifiedBy>
  <cp:revision>2</cp:revision>
  <cp:lastPrinted>2018-12-10T11:35:00Z</cp:lastPrinted>
  <dcterms:created xsi:type="dcterms:W3CDTF">2024-12-19T12:27:00Z</dcterms:created>
  <dcterms:modified xsi:type="dcterms:W3CDTF">2024-12-19T12:27:00Z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0x010100E675397FFDB05041981C798CC4C347A9</vt:lpwstr>
  </property>
</Properties>
</file>