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0CE63" w14:textId="77777777" w:rsidR="00965CA2" w:rsidRDefault="00965CA2" w:rsidP="00965CA2"/>
    <w:p w14:paraId="148A9E62" w14:textId="77777777" w:rsidR="00115CF8" w:rsidRPr="00115CF8" w:rsidRDefault="00115CF8" w:rsidP="00965CA2"/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3397"/>
        <w:gridCol w:w="6096"/>
        <w:gridCol w:w="4110"/>
      </w:tblGrid>
      <w:tr w:rsidR="008F5833" w:rsidRPr="008F5833" w14:paraId="0E41F506" w14:textId="77777777" w:rsidTr="008F5833">
        <w:trPr>
          <w:trHeight w:val="396"/>
        </w:trPr>
        <w:tc>
          <w:tcPr>
            <w:tcW w:w="13603" w:type="dxa"/>
            <w:gridSpan w:val="3"/>
            <w:shd w:val="clear" w:color="auto" w:fill="E2EFD9" w:themeFill="accent6" w:themeFillTint="33"/>
          </w:tcPr>
          <w:p w14:paraId="24EAD72A" w14:textId="35287430" w:rsidR="00115CF8" w:rsidRPr="008F5833" w:rsidRDefault="00115CF8" w:rsidP="00810CE2">
            <w:pPr>
              <w:tabs>
                <w:tab w:val="left" w:pos="3600"/>
              </w:tabs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  <w:r w:rsidR="00810CE2">
              <w:rPr>
                <w:rFonts w:ascii="Arial" w:hAnsi="Arial" w:cs="Arial"/>
                <w:b/>
              </w:rPr>
              <w:tab/>
            </w:r>
            <w:proofErr w:type="spellStart"/>
            <w:r w:rsidR="00934081">
              <w:rPr>
                <w:rFonts w:ascii="Arial" w:hAnsi="Arial" w:cs="Arial"/>
                <w:b/>
              </w:rPr>
              <w:t>Kidz</w:t>
            </w:r>
            <w:proofErr w:type="spellEnd"/>
            <w:r w:rsidR="00934081">
              <w:rPr>
                <w:rFonts w:ascii="Arial" w:hAnsi="Arial" w:cs="Arial"/>
                <w:b/>
              </w:rPr>
              <w:t xml:space="preserve"> Klub Playworker</w:t>
            </w:r>
          </w:p>
          <w:p w14:paraId="604D3D9F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</w:p>
        </w:tc>
      </w:tr>
      <w:tr w:rsidR="008F5833" w:rsidRPr="008F5833" w14:paraId="32C2D597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1361AF1D" w14:textId="77777777" w:rsidR="00115CF8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</w:p>
          <w:p w14:paraId="2587AD66" w14:textId="77777777" w:rsidR="008F5833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096" w:type="dxa"/>
            <w:shd w:val="clear" w:color="auto" w:fill="E2EFD9" w:themeFill="accent6" w:themeFillTint="33"/>
          </w:tcPr>
          <w:p w14:paraId="6113EEEE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54C2083C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14:paraId="7FBFCBFB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7788DBFE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  <w:p w14:paraId="586C8CD1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Qualifications</w:t>
            </w:r>
          </w:p>
          <w:p w14:paraId="106996A2" w14:textId="77777777" w:rsidR="00B53923" w:rsidRPr="00B53923" w:rsidRDefault="00B53923" w:rsidP="00F7300A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3DC47A47" w14:textId="6C72D3A7" w:rsidR="00115CF8" w:rsidRPr="00B53923" w:rsidRDefault="00F7300A" w:rsidP="00965CA2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>Appropriate child protection training.</w:t>
            </w:r>
          </w:p>
        </w:tc>
        <w:tc>
          <w:tcPr>
            <w:tcW w:w="4110" w:type="dxa"/>
          </w:tcPr>
          <w:p w14:paraId="012167BB" w14:textId="77777777" w:rsidR="00F7300A" w:rsidRDefault="00F7300A" w:rsidP="00965CA2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 xml:space="preserve">Current Paediatric First Aid </w:t>
            </w:r>
          </w:p>
          <w:p w14:paraId="6C26590C" w14:textId="37B0E957" w:rsidR="00115CF8" w:rsidRDefault="00F7300A" w:rsidP="00965C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</w:t>
            </w:r>
            <w:r w:rsidRPr="00F7300A">
              <w:rPr>
                <w:rFonts w:ascii="Arial" w:hAnsi="Arial" w:cs="Arial"/>
              </w:rPr>
              <w:t>Certificate</w:t>
            </w:r>
          </w:p>
          <w:p w14:paraId="790C249B" w14:textId="77777777" w:rsidR="00F7300A" w:rsidRDefault="00F7300A" w:rsidP="00965CA2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 xml:space="preserve">Childcare or Teaching </w:t>
            </w:r>
          </w:p>
          <w:p w14:paraId="3593BCD3" w14:textId="2DEBB35F" w:rsidR="00F7300A" w:rsidRPr="00B53923" w:rsidRDefault="00F7300A" w:rsidP="00965C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</w:t>
            </w:r>
            <w:r w:rsidRPr="00F7300A">
              <w:rPr>
                <w:rFonts w:ascii="Arial" w:hAnsi="Arial" w:cs="Arial"/>
              </w:rPr>
              <w:t>Qualification</w:t>
            </w:r>
          </w:p>
        </w:tc>
      </w:tr>
      <w:tr w:rsidR="00115CF8" w:rsidRPr="00B53923" w14:paraId="2FBCF60A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7C015A82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5AFA3705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4C1D9627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Experience</w:t>
            </w:r>
          </w:p>
          <w:p w14:paraId="3EA69298" w14:textId="77777777" w:rsidR="00115CF8" w:rsidRPr="00B53923" w:rsidRDefault="00115CF8" w:rsidP="00F7300A">
            <w:pPr>
              <w:rPr>
                <w:rFonts w:ascii="Arial" w:hAnsi="Arial" w:cs="Arial"/>
                <w:b/>
              </w:rPr>
            </w:pPr>
          </w:p>
        </w:tc>
        <w:tc>
          <w:tcPr>
            <w:tcW w:w="6096" w:type="dxa"/>
          </w:tcPr>
          <w:p w14:paraId="3813CF8C" w14:textId="77777777" w:rsidR="00F7300A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 xml:space="preserve">Understanding the varied needs of children and </w:t>
            </w:r>
            <w:r>
              <w:rPr>
                <w:rFonts w:ascii="Arial" w:hAnsi="Arial" w:cs="Arial"/>
              </w:rPr>
              <w:t xml:space="preserve">  </w:t>
            </w:r>
          </w:p>
          <w:p w14:paraId="361792BE" w14:textId="254E80A2" w:rsidR="00F7300A" w:rsidRPr="00F7300A" w:rsidRDefault="00F7300A" w:rsidP="00F730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</w:t>
            </w:r>
            <w:r w:rsidRPr="00F7300A">
              <w:rPr>
                <w:rFonts w:ascii="Arial" w:hAnsi="Arial" w:cs="Arial"/>
              </w:rPr>
              <w:t>their families</w:t>
            </w:r>
          </w:p>
          <w:p w14:paraId="34B26F95" w14:textId="77777777" w:rsidR="00F7300A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 xml:space="preserve">Understanding the issues involved in the </w:t>
            </w:r>
          </w:p>
          <w:p w14:paraId="41655AD7" w14:textId="6F7E951E" w:rsidR="00F7300A" w:rsidRPr="00F7300A" w:rsidRDefault="00F7300A" w:rsidP="00F730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</w:t>
            </w:r>
            <w:r w:rsidRPr="00F7300A">
              <w:rPr>
                <w:rFonts w:ascii="Arial" w:hAnsi="Arial" w:cs="Arial"/>
              </w:rPr>
              <w:t>delivery of quality play care</w:t>
            </w:r>
          </w:p>
          <w:p w14:paraId="685ABF72" w14:textId="77777777" w:rsidR="00F7300A" w:rsidRPr="00F7300A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>Understanding the issues of equal opportunities</w:t>
            </w:r>
          </w:p>
          <w:p w14:paraId="68172EAA" w14:textId="7C6F7458" w:rsidR="00115CF8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>Provide and facilitate safe and creative play</w:t>
            </w:r>
          </w:p>
          <w:p w14:paraId="612597CC" w14:textId="44052DA3" w:rsidR="00F7300A" w:rsidRPr="00B53923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>Appropriate child protection training.</w:t>
            </w:r>
          </w:p>
          <w:p w14:paraId="5C660FBD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49DAA2C" w14:textId="77777777" w:rsidR="00F7300A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 xml:space="preserve">Experience of working within </w:t>
            </w:r>
            <w:r>
              <w:rPr>
                <w:rFonts w:ascii="Arial" w:hAnsi="Arial" w:cs="Arial"/>
              </w:rPr>
              <w:t xml:space="preserve">  </w:t>
            </w:r>
          </w:p>
          <w:p w14:paraId="2A1D2A51" w14:textId="5BE9DEA0" w:rsidR="00F7300A" w:rsidRPr="00F7300A" w:rsidRDefault="00F7300A" w:rsidP="00F730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</w:t>
            </w:r>
            <w:r w:rsidRPr="00F7300A">
              <w:rPr>
                <w:rFonts w:ascii="Arial" w:hAnsi="Arial" w:cs="Arial"/>
              </w:rPr>
              <w:t>a play-based setting</w:t>
            </w:r>
          </w:p>
          <w:p w14:paraId="3BED2BEF" w14:textId="77777777" w:rsidR="00F7300A" w:rsidRPr="00F7300A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>Experience of administration</w:t>
            </w:r>
          </w:p>
          <w:p w14:paraId="64A347D0" w14:textId="77777777" w:rsidR="00F7300A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 xml:space="preserve">Competent in using IT to </w:t>
            </w:r>
          </w:p>
          <w:p w14:paraId="65F43BC1" w14:textId="77777777" w:rsidR="00F7300A" w:rsidRDefault="00F7300A" w:rsidP="00F730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</w:t>
            </w:r>
            <w:r w:rsidRPr="00F7300A">
              <w:rPr>
                <w:rFonts w:ascii="Arial" w:hAnsi="Arial" w:cs="Arial"/>
              </w:rPr>
              <w:t xml:space="preserve">support play and club </w:t>
            </w:r>
            <w:r>
              <w:rPr>
                <w:rFonts w:ascii="Arial" w:hAnsi="Arial" w:cs="Arial"/>
              </w:rPr>
              <w:t xml:space="preserve"> </w:t>
            </w:r>
          </w:p>
          <w:p w14:paraId="5D5FC39D" w14:textId="6D17C072" w:rsidR="00F7300A" w:rsidRPr="00F7300A" w:rsidRDefault="00F7300A" w:rsidP="00F730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</w:t>
            </w:r>
            <w:r w:rsidRPr="00F7300A">
              <w:rPr>
                <w:rFonts w:ascii="Arial" w:hAnsi="Arial" w:cs="Arial"/>
              </w:rPr>
              <w:t>administration</w:t>
            </w:r>
            <w:r w:rsidRPr="00F7300A">
              <w:rPr>
                <w:rFonts w:ascii="Arial" w:hAnsi="Arial" w:cs="Arial"/>
              </w:rPr>
              <w:tab/>
            </w:r>
          </w:p>
          <w:p w14:paraId="71DD4E9A" w14:textId="77777777" w:rsidR="00F7300A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 xml:space="preserve">Current Paediatric First Aid </w:t>
            </w:r>
            <w:r>
              <w:rPr>
                <w:rFonts w:ascii="Arial" w:hAnsi="Arial" w:cs="Arial"/>
              </w:rPr>
              <w:t xml:space="preserve">       </w:t>
            </w:r>
          </w:p>
          <w:p w14:paraId="3DE0442A" w14:textId="018B66A4" w:rsidR="00F7300A" w:rsidRPr="00F7300A" w:rsidRDefault="00F7300A" w:rsidP="00F730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</w:t>
            </w:r>
            <w:r w:rsidRPr="00F7300A">
              <w:rPr>
                <w:rFonts w:ascii="Arial" w:hAnsi="Arial" w:cs="Arial"/>
              </w:rPr>
              <w:t>Certificate</w:t>
            </w:r>
          </w:p>
          <w:p w14:paraId="5FA3C8D6" w14:textId="77777777" w:rsidR="00F7300A" w:rsidRPr="00F7300A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>Food Hygiene Certificate</w:t>
            </w:r>
          </w:p>
          <w:p w14:paraId="09F5A78D" w14:textId="77777777" w:rsidR="00F7300A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 xml:space="preserve">Experience of working with 4 </w:t>
            </w:r>
            <w:r>
              <w:rPr>
                <w:rFonts w:ascii="Arial" w:hAnsi="Arial" w:cs="Arial"/>
              </w:rPr>
              <w:t xml:space="preserve">    </w:t>
            </w:r>
          </w:p>
          <w:p w14:paraId="295CA1D2" w14:textId="71CA7D61" w:rsidR="00F7300A" w:rsidRPr="00F7300A" w:rsidRDefault="00F7300A" w:rsidP="00F730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</w:t>
            </w:r>
            <w:r w:rsidRPr="00F7300A">
              <w:rPr>
                <w:rFonts w:ascii="Arial" w:hAnsi="Arial" w:cs="Arial"/>
              </w:rPr>
              <w:t>to 11-year-olds</w:t>
            </w:r>
          </w:p>
          <w:p w14:paraId="5276B9A6" w14:textId="1FF6913F" w:rsidR="00810CE2" w:rsidRPr="00810CE2" w:rsidRDefault="00810CE2" w:rsidP="00F7300A">
            <w:pPr>
              <w:rPr>
                <w:rFonts w:ascii="Arial" w:hAnsi="Arial" w:cs="Arial"/>
              </w:rPr>
            </w:pPr>
          </w:p>
        </w:tc>
      </w:tr>
      <w:tr w:rsidR="00115CF8" w:rsidRPr="00B53923" w14:paraId="36554CCD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7F37A436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6EBBB4B8" w14:textId="464CFDA8" w:rsidR="00115CF8" w:rsidRPr="00B53923" w:rsidRDefault="00B53923" w:rsidP="00F7300A">
            <w:pPr>
              <w:rPr>
                <w:rFonts w:ascii="Arial" w:hAnsi="Arial" w:cs="Arial"/>
              </w:rPr>
            </w:pPr>
            <w:r w:rsidRPr="00B53923">
              <w:rPr>
                <w:rFonts w:ascii="Arial" w:hAnsi="Arial" w:cs="Arial"/>
                <w:b/>
              </w:rPr>
              <w:t>Skills</w:t>
            </w:r>
          </w:p>
          <w:p w14:paraId="3210FB8B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508ED159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1202129C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4F104F6C" w14:textId="77777777" w:rsidR="00F7300A" w:rsidRPr="00F7300A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>Good communication skills</w:t>
            </w:r>
          </w:p>
          <w:p w14:paraId="3FC3C31E" w14:textId="77777777" w:rsidR="00F7300A" w:rsidRPr="00F7300A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>Able to work as part of a team</w:t>
            </w:r>
          </w:p>
          <w:p w14:paraId="54212A6B" w14:textId="77777777" w:rsidR="00F7300A" w:rsidRPr="00F7300A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>Sound judgement and common sense</w:t>
            </w:r>
          </w:p>
          <w:p w14:paraId="7539ABEF" w14:textId="77777777" w:rsidR="000E68CB" w:rsidRDefault="00F7300A" w:rsidP="00F7300A">
            <w:pPr>
              <w:rPr>
                <w:rFonts w:ascii="Arial" w:hAnsi="Arial" w:cs="Arial"/>
              </w:rPr>
            </w:pPr>
            <w:r w:rsidRPr="00F7300A">
              <w:rPr>
                <w:rFonts w:ascii="Arial" w:hAnsi="Arial" w:cs="Arial"/>
              </w:rPr>
              <w:t>•</w:t>
            </w:r>
            <w:r w:rsidRPr="00F7300A">
              <w:rPr>
                <w:rFonts w:ascii="Arial" w:hAnsi="Arial" w:cs="Arial"/>
              </w:rPr>
              <w:tab/>
              <w:t>Sufficient understanding and use of English to</w:t>
            </w:r>
          </w:p>
          <w:p w14:paraId="213E00DF" w14:textId="54CB81E3" w:rsidR="00810CE2" w:rsidRPr="00B53923" w:rsidRDefault="000E68CB" w:rsidP="00F730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F7300A" w:rsidRPr="00F7300A">
              <w:rPr>
                <w:rFonts w:ascii="Arial" w:hAnsi="Arial" w:cs="Arial"/>
              </w:rPr>
              <w:t xml:space="preserve"> </w:t>
            </w:r>
            <w:r w:rsidR="005B25C1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</w:t>
            </w:r>
            <w:r w:rsidR="00F7300A" w:rsidRPr="00F7300A">
              <w:rPr>
                <w:rFonts w:ascii="Arial" w:hAnsi="Arial" w:cs="Arial"/>
              </w:rPr>
              <w:t>ensure the well-being of the children.</w:t>
            </w:r>
          </w:p>
        </w:tc>
        <w:tc>
          <w:tcPr>
            <w:tcW w:w="4110" w:type="dxa"/>
          </w:tcPr>
          <w:p w14:paraId="5569344F" w14:textId="56D4C034" w:rsidR="00810CE2" w:rsidRPr="00810CE2" w:rsidRDefault="00810CE2" w:rsidP="00810CE2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10CE2">
              <w:rPr>
                <w:rFonts w:ascii="Arial" w:hAnsi="Arial" w:cs="Arial"/>
              </w:rPr>
              <w:t xml:space="preserve">Ability to work on own </w:t>
            </w:r>
            <w:r w:rsidR="00F7300A" w:rsidRPr="00810CE2">
              <w:rPr>
                <w:rFonts w:ascii="Arial" w:hAnsi="Arial" w:cs="Arial"/>
              </w:rPr>
              <w:t>initiative.</w:t>
            </w:r>
          </w:p>
          <w:p w14:paraId="62B434AA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</w:tr>
      <w:tr w:rsidR="00115CF8" w:rsidRPr="00B53923" w14:paraId="7303DAEB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017035A9" w14:textId="77777777" w:rsid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8C7380F" w14:textId="77777777" w:rsid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DBE82FA" w14:textId="77777777" w:rsidR="00115CF8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30B36280" w14:textId="12ABEE13" w:rsidR="00115CF8" w:rsidRPr="008F5833" w:rsidRDefault="00115CF8" w:rsidP="00965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6" w:type="dxa"/>
          </w:tcPr>
          <w:p w14:paraId="6CD68C62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7DD47B2B" w14:textId="77777777" w:rsidR="005C02A9" w:rsidRPr="000E68CB" w:rsidRDefault="005C02A9" w:rsidP="005C02A9">
            <w:pPr>
              <w:pStyle w:val="ListParagraph"/>
              <w:numPr>
                <w:ilvl w:val="0"/>
                <w:numId w:val="2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0E68CB">
              <w:rPr>
                <w:rFonts w:ascii="Arial" w:eastAsia="Arial Unicode MS" w:hAnsi="Arial" w:cs="Arial"/>
                <w:b/>
                <w:sz w:val="22"/>
                <w:szCs w:val="22"/>
              </w:rPr>
              <w:t xml:space="preserve">TEAMWORK – Achieve more by working </w:t>
            </w:r>
            <w:proofErr w:type="gramStart"/>
            <w:r w:rsidRPr="000E68CB">
              <w:rPr>
                <w:rFonts w:ascii="Arial" w:eastAsia="Arial Unicode MS" w:hAnsi="Arial" w:cs="Arial"/>
                <w:b/>
                <w:sz w:val="22"/>
                <w:szCs w:val="22"/>
              </w:rPr>
              <w:t>together</w:t>
            </w:r>
            <w:proofErr w:type="gramEnd"/>
          </w:p>
          <w:p w14:paraId="5B860C4B" w14:textId="77777777" w:rsidR="005C02A9" w:rsidRPr="000E68CB" w:rsidRDefault="005C02A9" w:rsidP="005C02A9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0E68CB">
              <w:rPr>
                <w:rFonts w:ascii="Arial" w:eastAsia="Arial Unicode MS" w:hAnsi="Arial" w:cs="Arial"/>
                <w:sz w:val="22"/>
                <w:szCs w:val="22"/>
              </w:rPr>
              <w:t xml:space="preserve">(List attributes </w:t>
            </w:r>
            <w:proofErr w:type="gramStart"/>
            <w:r w:rsidRPr="000E68CB">
              <w:rPr>
                <w:rFonts w:ascii="Arial" w:eastAsia="Arial Unicode MS" w:hAnsi="Arial" w:cs="Arial"/>
                <w:sz w:val="22"/>
                <w:szCs w:val="22"/>
              </w:rPr>
              <w:t>i.e.</w:t>
            </w:r>
            <w:proofErr w:type="gramEnd"/>
            <w:r w:rsidRPr="000E68CB">
              <w:rPr>
                <w:rFonts w:ascii="Arial" w:eastAsia="Arial Unicode MS" w:hAnsi="Arial" w:cs="Arial"/>
                <w:sz w:val="22"/>
                <w:szCs w:val="22"/>
              </w:rPr>
              <w:t xml:space="preserve"> Understands the benefits of working as a team and the fact that it includes the whole organisation not just your team)</w:t>
            </w:r>
          </w:p>
          <w:p w14:paraId="409273D6" w14:textId="77777777" w:rsidR="005C02A9" w:rsidRPr="000E68CB" w:rsidRDefault="005C02A9" w:rsidP="005C02A9">
            <w:pPr>
              <w:pStyle w:val="ListParagraph"/>
              <w:numPr>
                <w:ilvl w:val="0"/>
                <w:numId w:val="2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0E68CB">
              <w:rPr>
                <w:rFonts w:ascii="Arial" w:eastAsia="Arial Unicode MS" w:hAnsi="Arial" w:cs="Arial"/>
                <w:b/>
                <w:sz w:val="22"/>
                <w:szCs w:val="22"/>
              </w:rPr>
              <w:lastRenderedPageBreak/>
              <w:t xml:space="preserve">INNOVATION – Seek solutions to deliver services in the best </w:t>
            </w:r>
            <w:proofErr w:type="gramStart"/>
            <w:r w:rsidRPr="000E68CB">
              <w:rPr>
                <w:rFonts w:ascii="Arial" w:eastAsia="Arial Unicode MS" w:hAnsi="Arial" w:cs="Arial"/>
                <w:b/>
                <w:sz w:val="22"/>
                <w:szCs w:val="22"/>
              </w:rPr>
              <w:t>way</w:t>
            </w:r>
            <w:proofErr w:type="gramEnd"/>
          </w:p>
          <w:p w14:paraId="4D72A35F" w14:textId="77777777" w:rsidR="005C02A9" w:rsidRPr="000E68CB" w:rsidRDefault="005C02A9" w:rsidP="005C02A9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0E68CB">
              <w:rPr>
                <w:rFonts w:ascii="Arial" w:eastAsia="Arial Unicode MS" w:hAnsi="Arial" w:cs="Arial"/>
                <w:b/>
                <w:sz w:val="22"/>
                <w:szCs w:val="22"/>
              </w:rPr>
              <w:t>(</w:t>
            </w:r>
            <w:r w:rsidRPr="000E68CB">
              <w:rPr>
                <w:rFonts w:ascii="Arial" w:eastAsia="Arial Unicode MS" w:hAnsi="Arial" w:cs="Arial"/>
                <w:sz w:val="22"/>
                <w:szCs w:val="22"/>
              </w:rPr>
              <w:t xml:space="preserve">list the attributes </w:t>
            </w:r>
            <w:proofErr w:type="gramStart"/>
            <w:r w:rsidRPr="000E68CB">
              <w:rPr>
                <w:rFonts w:ascii="Arial" w:eastAsia="Arial Unicode MS" w:hAnsi="Arial" w:cs="Arial"/>
                <w:sz w:val="22"/>
                <w:szCs w:val="22"/>
              </w:rPr>
              <w:t>i.e.</w:t>
            </w:r>
            <w:proofErr w:type="gramEnd"/>
            <w:r w:rsidRPr="000E68CB">
              <w:rPr>
                <w:rFonts w:ascii="Arial" w:eastAsia="Arial Unicode MS" w:hAnsi="Arial" w:cs="Arial"/>
                <w:sz w:val="22"/>
                <w:szCs w:val="22"/>
              </w:rPr>
              <w:t xml:space="preserve"> collaborative in their manner, display good ideas).</w:t>
            </w:r>
          </w:p>
          <w:p w14:paraId="41F24A0E" w14:textId="77777777" w:rsidR="005C02A9" w:rsidRPr="000E68CB" w:rsidRDefault="005C02A9" w:rsidP="005C02A9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  <w:p w14:paraId="070FCD10" w14:textId="77777777" w:rsidR="005C02A9" w:rsidRPr="000E68CB" w:rsidRDefault="005C02A9" w:rsidP="005C02A9">
            <w:pPr>
              <w:pStyle w:val="ListParagraph"/>
              <w:numPr>
                <w:ilvl w:val="0"/>
                <w:numId w:val="1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0E68CB">
              <w:rPr>
                <w:rFonts w:ascii="Arial" w:eastAsia="Arial Unicode MS" w:hAnsi="Arial" w:cs="Arial"/>
                <w:b/>
                <w:sz w:val="22"/>
                <w:szCs w:val="22"/>
              </w:rPr>
              <w:t>EFFECTIVENESS</w:t>
            </w:r>
            <w:r w:rsidRPr="000E68CB">
              <w:rPr>
                <w:rFonts w:ascii="Arial" w:eastAsia="Arial Unicode MS" w:hAnsi="Arial" w:cs="Arial"/>
                <w:sz w:val="22"/>
                <w:szCs w:val="22"/>
              </w:rPr>
              <w:t xml:space="preserve"> – Focused on achieving </w:t>
            </w:r>
            <w:proofErr w:type="gramStart"/>
            <w:r w:rsidRPr="000E68CB">
              <w:rPr>
                <w:rFonts w:ascii="Arial" w:eastAsia="Arial Unicode MS" w:hAnsi="Arial" w:cs="Arial"/>
                <w:sz w:val="22"/>
                <w:szCs w:val="22"/>
              </w:rPr>
              <w:t>results</w:t>
            </w:r>
            <w:proofErr w:type="gramEnd"/>
          </w:p>
          <w:p w14:paraId="043A875A" w14:textId="77777777" w:rsidR="005C02A9" w:rsidRPr="000E68CB" w:rsidRDefault="005C02A9" w:rsidP="005C02A9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0E68CB">
              <w:rPr>
                <w:rFonts w:ascii="Arial" w:eastAsia="Arial Unicode MS" w:hAnsi="Arial" w:cs="Arial"/>
                <w:sz w:val="22"/>
                <w:szCs w:val="22"/>
              </w:rPr>
              <w:t>(</w:t>
            </w:r>
            <w:proofErr w:type="gramStart"/>
            <w:r w:rsidRPr="000E68CB">
              <w:rPr>
                <w:rFonts w:ascii="Arial" w:eastAsia="Arial Unicode MS" w:hAnsi="Arial" w:cs="Arial"/>
                <w:sz w:val="22"/>
                <w:szCs w:val="22"/>
              </w:rPr>
              <w:t>list</w:t>
            </w:r>
            <w:proofErr w:type="gramEnd"/>
            <w:r w:rsidRPr="000E68CB">
              <w:rPr>
                <w:rFonts w:ascii="Arial" w:eastAsia="Arial Unicode MS" w:hAnsi="Arial" w:cs="Arial"/>
                <w:sz w:val="22"/>
                <w:szCs w:val="22"/>
              </w:rPr>
              <w:t xml:space="preserve"> attributes i.e. communicates organised, good problem solver, self-motivated.</w:t>
            </w:r>
          </w:p>
          <w:p w14:paraId="5467456F" w14:textId="77777777" w:rsidR="005C02A9" w:rsidRPr="000E68CB" w:rsidRDefault="005C02A9" w:rsidP="005C02A9">
            <w:pPr>
              <w:rPr>
                <w:rFonts w:ascii="Arial" w:eastAsia="Arial Unicode MS" w:hAnsi="Arial" w:cs="Arial"/>
                <w:sz w:val="22"/>
                <w:szCs w:val="22"/>
              </w:rPr>
            </w:pPr>
          </w:p>
          <w:p w14:paraId="18DFA6F1" w14:textId="77777777" w:rsidR="005C02A9" w:rsidRPr="000E68CB" w:rsidRDefault="005C02A9" w:rsidP="005C02A9">
            <w:pPr>
              <w:pStyle w:val="ListParagraph"/>
              <w:numPr>
                <w:ilvl w:val="0"/>
                <w:numId w:val="1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0E68CB">
              <w:rPr>
                <w:rFonts w:ascii="Arial" w:eastAsia="Arial Unicode MS" w:hAnsi="Arial" w:cs="Arial"/>
                <w:b/>
                <w:sz w:val="22"/>
                <w:szCs w:val="22"/>
              </w:rPr>
              <w:t>RESPECT</w:t>
            </w:r>
            <w:r w:rsidRPr="000E68CB">
              <w:rPr>
                <w:rFonts w:ascii="Arial" w:eastAsia="Arial Unicode MS" w:hAnsi="Arial" w:cs="Arial"/>
                <w:sz w:val="22"/>
                <w:szCs w:val="22"/>
              </w:rPr>
              <w:t xml:space="preserve"> – Value the views and opinions of others </w:t>
            </w:r>
          </w:p>
          <w:p w14:paraId="57142971" w14:textId="77777777" w:rsidR="00115CF8" w:rsidRPr="000E68CB" w:rsidRDefault="005C02A9" w:rsidP="00965CA2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0E68CB">
              <w:rPr>
                <w:rFonts w:ascii="Arial" w:eastAsia="Arial Unicode MS" w:hAnsi="Arial" w:cs="Arial"/>
                <w:sz w:val="22"/>
                <w:szCs w:val="22"/>
              </w:rPr>
              <w:t xml:space="preserve">(list attributes </w:t>
            </w:r>
            <w:proofErr w:type="gramStart"/>
            <w:r w:rsidRPr="000E68CB">
              <w:rPr>
                <w:rFonts w:ascii="Arial" w:eastAsia="Arial Unicode MS" w:hAnsi="Arial" w:cs="Arial"/>
                <w:sz w:val="22"/>
                <w:szCs w:val="22"/>
              </w:rPr>
              <w:t>i.e.</w:t>
            </w:r>
            <w:proofErr w:type="gramEnd"/>
            <w:r w:rsidRPr="000E68CB">
              <w:rPr>
                <w:rFonts w:ascii="Arial" w:eastAsia="Arial Unicode MS" w:hAnsi="Arial" w:cs="Arial"/>
                <w:sz w:val="22"/>
                <w:szCs w:val="22"/>
              </w:rPr>
              <w:t xml:space="preserve"> good listening skills, personable).</w:t>
            </w:r>
          </w:p>
          <w:p w14:paraId="3B86AF3D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38FD932C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</w:tr>
    </w:tbl>
    <w:p w14:paraId="75F264B3" w14:textId="77777777" w:rsidR="00115CF8" w:rsidRDefault="00115CF8" w:rsidP="00965CA2"/>
    <w:p w14:paraId="6F0E26A1" w14:textId="77777777" w:rsidR="00810CE2" w:rsidRPr="0062570B" w:rsidRDefault="00810CE2" w:rsidP="0062570B">
      <w:pPr>
        <w:ind w:left="-142" w:right="-1"/>
        <w:rPr>
          <w:rFonts w:ascii="Arial" w:hAnsi="Arial" w:cs="Arial"/>
        </w:rPr>
      </w:pPr>
    </w:p>
    <w:sectPr w:rsidR="00810CE2" w:rsidRPr="0062570B" w:rsidSect="00115CF8">
      <w:headerReference w:type="default" r:id="rId7"/>
      <w:footerReference w:type="default" r:id="rId8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06AC2" w14:textId="77777777" w:rsidR="00115CF8" w:rsidRDefault="00115CF8" w:rsidP="0052057F">
      <w:r>
        <w:separator/>
      </w:r>
    </w:p>
  </w:endnote>
  <w:endnote w:type="continuationSeparator" w:id="0">
    <w:p w14:paraId="4491405E" w14:textId="77777777" w:rsidR="00115CF8" w:rsidRDefault="00115CF8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A9390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2765127" wp14:editId="101402C3">
          <wp:simplePos x="0" y="0"/>
          <wp:positionH relativeFrom="column">
            <wp:posOffset>-56515</wp:posOffset>
          </wp:positionH>
          <wp:positionV relativeFrom="paragraph">
            <wp:posOffset>-1015365</wp:posOffset>
          </wp:positionV>
          <wp:extent cx="8785860" cy="1201420"/>
          <wp:effectExtent l="0" t="0" r="0" b="0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8795494" cy="12027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CD538" w14:textId="77777777" w:rsidR="00115CF8" w:rsidRDefault="00115CF8" w:rsidP="0052057F">
      <w:r>
        <w:separator/>
      </w:r>
    </w:p>
  </w:footnote>
  <w:footnote w:type="continuationSeparator" w:id="0">
    <w:p w14:paraId="7DA1DFE3" w14:textId="77777777" w:rsidR="00115CF8" w:rsidRDefault="00115CF8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3E45D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F4AB28" wp14:editId="01570563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10035540" cy="776605"/>
          <wp:effectExtent l="0" t="0" r="381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10035540" cy="7766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D4832"/>
    <w:multiLevelType w:val="hybridMultilevel"/>
    <w:tmpl w:val="AF8C4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56936"/>
    <w:multiLevelType w:val="hybridMultilevel"/>
    <w:tmpl w:val="5B5AE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E6989"/>
    <w:multiLevelType w:val="hybridMultilevel"/>
    <w:tmpl w:val="60DE8426"/>
    <w:lvl w:ilvl="0" w:tplc="47BE96A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9203446">
    <w:abstractNumId w:val="1"/>
  </w:num>
  <w:num w:numId="2" w16cid:durableId="1630625003">
    <w:abstractNumId w:val="3"/>
  </w:num>
  <w:num w:numId="3" w16cid:durableId="993677567">
    <w:abstractNumId w:val="0"/>
  </w:num>
  <w:num w:numId="4" w16cid:durableId="2011058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61656"/>
    <w:rsid w:val="00092229"/>
    <w:rsid w:val="000C3BC0"/>
    <w:rsid w:val="000E68CB"/>
    <w:rsid w:val="000F7B4C"/>
    <w:rsid w:val="0010256D"/>
    <w:rsid w:val="00115CF8"/>
    <w:rsid w:val="00324ED9"/>
    <w:rsid w:val="004B7AC9"/>
    <w:rsid w:val="004D5A0C"/>
    <w:rsid w:val="0052057F"/>
    <w:rsid w:val="00587A79"/>
    <w:rsid w:val="005B25C1"/>
    <w:rsid w:val="005C02A9"/>
    <w:rsid w:val="005F12D6"/>
    <w:rsid w:val="005F2849"/>
    <w:rsid w:val="0062570B"/>
    <w:rsid w:val="00741E61"/>
    <w:rsid w:val="00772D7F"/>
    <w:rsid w:val="007C5707"/>
    <w:rsid w:val="00810CE2"/>
    <w:rsid w:val="008F5833"/>
    <w:rsid w:val="00934081"/>
    <w:rsid w:val="0096226F"/>
    <w:rsid w:val="00965CA2"/>
    <w:rsid w:val="00A07478"/>
    <w:rsid w:val="00A242C6"/>
    <w:rsid w:val="00A456AE"/>
    <w:rsid w:val="00A7287B"/>
    <w:rsid w:val="00B53923"/>
    <w:rsid w:val="00BA5745"/>
    <w:rsid w:val="00BC7618"/>
    <w:rsid w:val="00CD5B2C"/>
    <w:rsid w:val="00DC1B70"/>
    <w:rsid w:val="00E6573E"/>
    <w:rsid w:val="00EE54E6"/>
    <w:rsid w:val="00F7300A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90A93D0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1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Kim Charles</dc:creator>
  <cp:lastModifiedBy>Kim Charles</cp:lastModifiedBy>
  <cp:revision>3</cp:revision>
  <cp:lastPrinted>2018-12-10T11:35:00Z</cp:lastPrinted>
  <dcterms:created xsi:type="dcterms:W3CDTF">2023-12-11T12:30:00Z</dcterms:created>
  <dcterms:modified xsi:type="dcterms:W3CDTF">2023-12-11T12:30:00Z</dcterms:modified>
</cp:coreProperties>
</file>