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352714" w14:textId="77777777" w:rsidR="00965CA2" w:rsidRDefault="00965CA2" w:rsidP="00965CA2"/>
    <w:p w14:paraId="7129237F" w14:textId="77777777" w:rsidR="00115CF8" w:rsidRPr="00115CF8" w:rsidRDefault="00115CF8" w:rsidP="00965CA2"/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3397"/>
        <w:gridCol w:w="6096"/>
        <w:gridCol w:w="4110"/>
      </w:tblGrid>
      <w:tr w:rsidR="008F5833" w:rsidRPr="008F5833" w14:paraId="7FE760BC" w14:textId="77777777" w:rsidTr="008F5833">
        <w:trPr>
          <w:trHeight w:val="396"/>
        </w:trPr>
        <w:tc>
          <w:tcPr>
            <w:tcW w:w="13603" w:type="dxa"/>
            <w:gridSpan w:val="3"/>
            <w:shd w:val="clear" w:color="auto" w:fill="E2EFD9" w:themeFill="accent6" w:themeFillTint="33"/>
          </w:tcPr>
          <w:p w14:paraId="5243BB71" w14:textId="77777777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  <w:r w:rsidRPr="008F5833">
              <w:rPr>
                <w:rFonts w:ascii="Arial" w:hAnsi="Arial" w:cs="Arial"/>
                <w:b/>
              </w:rPr>
              <w:t xml:space="preserve">PERSON SPECIFICATION </w:t>
            </w:r>
          </w:p>
          <w:p w14:paraId="0B7AC515" w14:textId="77777777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</w:p>
        </w:tc>
      </w:tr>
      <w:tr w:rsidR="008F5833" w:rsidRPr="008F5833" w14:paraId="5B3CA8E6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6A770FA5" w14:textId="77777777" w:rsidR="00115CF8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</w:t>
            </w:r>
          </w:p>
          <w:p w14:paraId="74A016D0" w14:textId="76417878" w:rsidR="008F5833" w:rsidRPr="008F5833" w:rsidRDefault="00B711BF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Civil Enforcement Officer </w:t>
            </w:r>
          </w:p>
        </w:tc>
        <w:tc>
          <w:tcPr>
            <w:tcW w:w="6096" w:type="dxa"/>
            <w:shd w:val="clear" w:color="auto" w:fill="E2EFD9" w:themeFill="accent6" w:themeFillTint="33"/>
          </w:tcPr>
          <w:p w14:paraId="3C981CA7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14:paraId="32900C82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115CF8" w:rsidRPr="00B53923" w14:paraId="5C65320D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412858F2" w14:textId="77777777" w:rsidR="00B53923" w:rsidRPr="00B53923" w:rsidRDefault="00B53923" w:rsidP="00965CA2">
            <w:pPr>
              <w:rPr>
                <w:rFonts w:ascii="Arial" w:hAnsi="Arial" w:cs="Arial"/>
              </w:rPr>
            </w:pPr>
          </w:p>
          <w:p w14:paraId="43E90A24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Qualifications</w:t>
            </w:r>
          </w:p>
          <w:p w14:paraId="7843015A" w14:textId="77777777" w:rsidR="00B53923" w:rsidRPr="00B53923" w:rsidRDefault="00B53923" w:rsidP="00B711BF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4974006E" w14:textId="77777777" w:rsidR="00115CF8" w:rsidRDefault="00115CF8" w:rsidP="00B711BF">
            <w:pPr>
              <w:pStyle w:val="ListParagraph"/>
              <w:rPr>
                <w:rFonts w:ascii="Arial" w:hAnsi="Arial" w:cs="Arial"/>
              </w:rPr>
            </w:pPr>
          </w:p>
          <w:p w14:paraId="3D97E0F1" w14:textId="6EAD16E2" w:rsidR="00B711BF" w:rsidRPr="00F8641F" w:rsidRDefault="00B711BF" w:rsidP="00B711BF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153CC6C" w14:textId="77777777" w:rsidR="00B711BF" w:rsidRDefault="00B711BF" w:rsidP="00B711BF">
            <w:pPr>
              <w:pStyle w:val="ListParagraph"/>
              <w:numPr>
                <w:ilvl w:val="0"/>
                <w:numId w:val="3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 xml:space="preserve">GCSE Maths and English </w:t>
            </w:r>
          </w:p>
          <w:p w14:paraId="069D5226" w14:textId="06D60981" w:rsidR="00115CF8" w:rsidRPr="00B711BF" w:rsidRDefault="00B711BF" w:rsidP="00B711B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711BF">
              <w:rPr>
                <w:rFonts w:ascii="Nirmala UI" w:hAnsi="Nirmala UI" w:cs="Nirmala UI"/>
                <w:sz w:val="22"/>
                <w:szCs w:val="22"/>
              </w:rPr>
              <w:t>UK Manual Driving Licence</w:t>
            </w:r>
          </w:p>
        </w:tc>
      </w:tr>
      <w:tr w:rsidR="00F8641F" w:rsidRPr="00B53923" w14:paraId="05BE8180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3414225C" w14:textId="77777777" w:rsidR="00F8641F" w:rsidRPr="00B53923" w:rsidRDefault="00F8641F" w:rsidP="00F8641F">
            <w:pPr>
              <w:rPr>
                <w:rFonts w:ascii="Arial" w:hAnsi="Arial" w:cs="Arial"/>
                <w:b/>
              </w:rPr>
            </w:pPr>
          </w:p>
          <w:p w14:paraId="0376FF83" w14:textId="77777777" w:rsidR="00F8641F" w:rsidRPr="00B53923" w:rsidRDefault="00F8641F" w:rsidP="00F8641F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Experience</w:t>
            </w:r>
          </w:p>
          <w:p w14:paraId="17794634" w14:textId="77777777" w:rsidR="00F8641F" w:rsidRPr="00B53923" w:rsidRDefault="00F8641F" w:rsidP="00B711BF">
            <w:pPr>
              <w:rPr>
                <w:rFonts w:ascii="Arial" w:hAnsi="Arial" w:cs="Arial"/>
                <w:b/>
              </w:rPr>
            </w:pPr>
          </w:p>
        </w:tc>
        <w:tc>
          <w:tcPr>
            <w:tcW w:w="6096" w:type="dxa"/>
          </w:tcPr>
          <w:p w14:paraId="2286EBFE" w14:textId="77777777" w:rsidR="00F8641F" w:rsidRPr="00B53923" w:rsidRDefault="00F8641F" w:rsidP="00F8641F">
            <w:pPr>
              <w:rPr>
                <w:rFonts w:ascii="Arial" w:hAnsi="Arial" w:cs="Arial"/>
              </w:rPr>
            </w:pPr>
          </w:p>
          <w:p w14:paraId="4BF3CCE4" w14:textId="77777777" w:rsidR="00F8641F" w:rsidRPr="00AD6B01" w:rsidRDefault="00F8641F" w:rsidP="00F8641F">
            <w:pPr>
              <w:numPr>
                <w:ilvl w:val="0"/>
                <w:numId w:val="4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>Previous experience of dealing with customers face to face.</w:t>
            </w:r>
          </w:p>
          <w:p w14:paraId="63081EF1" w14:textId="77777777" w:rsidR="00F8641F" w:rsidRPr="00AD6B01" w:rsidRDefault="00F8641F" w:rsidP="00F8641F">
            <w:pPr>
              <w:numPr>
                <w:ilvl w:val="0"/>
                <w:numId w:val="4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>Experience of having to complete paperwork</w:t>
            </w:r>
          </w:p>
          <w:p w14:paraId="4997F4C4" w14:textId="77777777" w:rsidR="00F8641F" w:rsidRPr="00AD6B01" w:rsidRDefault="00F8641F" w:rsidP="00F8641F">
            <w:pPr>
              <w:numPr>
                <w:ilvl w:val="0"/>
                <w:numId w:val="4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>Dealing with aggressive or difficult customers</w:t>
            </w:r>
          </w:p>
          <w:p w14:paraId="2D184478" w14:textId="77777777" w:rsidR="00F8641F" w:rsidRPr="00B53923" w:rsidRDefault="00F8641F" w:rsidP="00F8641F">
            <w:pPr>
              <w:rPr>
                <w:rFonts w:ascii="Arial" w:hAnsi="Arial" w:cs="Arial"/>
              </w:rPr>
            </w:pPr>
          </w:p>
          <w:p w14:paraId="1707773A" w14:textId="77777777" w:rsidR="00F8641F" w:rsidRPr="00B53923" w:rsidRDefault="00F8641F" w:rsidP="00F8641F">
            <w:pPr>
              <w:rPr>
                <w:rFonts w:ascii="Arial" w:hAnsi="Arial" w:cs="Arial"/>
              </w:rPr>
            </w:pPr>
          </w:p>
          <w:p w14:paraId="1475B86D" w14:textId="77777777" w:rsidR="00F8641F" w:rsidRPr="00B53923" w:rsidRDefault="00F8641F" w:rsidP="00F8641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752D017B" w14:textId="77777777" w:rsidR="00F8641F" w:rsidRPr="00AD6B01" w:rsidRDefault="00F8641F" w:rsidP="00F8641F">
            <w:pPr>
              <w:ind w:left="720"/>
              <w:rPr>
                <w:rFonts w:ascii="Nirmala UI" w:hAnsi="Nirmala UI" w:cs="Nirmala UI"/>
                <w:sz w:val="22"/>
                <w:szCs w:val="22"/>
              </w:rPr>
            </w:pPr>
          </w:p>
          <w:p w14:paraId="5A9ED447" w14:textId="77777777" w:rsidR="00F8641F" w:rsidRPr="00AD6B01" w:rsidRDefault="00F8641F" w:rsidP="00F8641F">
            <w:pPr>
              <w:numPr>
                <w:ilvl w:val="0"/>
                <w:numId w:val="4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>Previous experience in a customer service environment and or similar role</w:t>
            </w:r>
          </w:p>
          <w:p w14:paraId="1A4286BB" w14:textId="77777777" w:rsidR="00F8641F" w:rsidRPr="00AD6B01" w:rsidRDefault="00F8641F" w:rsidP="00F8641F">
            <w:pPr>
              <w:numPr>
                <w:ilvl w:val="0"/>
                <w:numId w:val="4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>Experience of having to deal with filling out complex paperwork</w:t>
            </w:r>
          </w:p>
          <w:p w14:paraId="05376CBC" w14:textId="77777777" w:rsidR="00F8641F" w:rsidRPr="00AD6B01" w:rsidRDefault="00F8641F" w:rsidP="00F8641F">
            <w:pPr>
              <w:pStyle w:val="ListParagraph"/>
              <w:numPr>
                <w:ilvl w:val="0"/>
                <w:numId w:val="4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>Experience of using IT</w:t>
            </w:r>
          </w:p>
          <w:p w14:paraId="3A530FA3" w14:textId="77777777" w:rsidR="00F8641F" w:rsidRPr="00AD6B01" w:rsidRDefault="00F8641F" w:rsidP="00F8641F">
            <w:pPr>
              <w:pStyle w:val="ListParagraph"/>
              <w:numPr>
                <w:ilvl w:val="0"/>
                <w:numId w:val="4"/>
              </w:numPr>
              <w:rPr>
                <w:rFonts w:ascii="Nirmala UI" w:eastAsia="Times New Roman" w:hAnsi="Nirmala UI" w:cs="Nirmala UI"/>
                <w:sz w:val="22"/>
                <w:szCs w:val="22"/>
                <w:lang w:eastAsia="en-GB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>Experience of working for Public Sector</w:t>
            </w:r>
            <w:r w:rsidRPr="00AD6B01">
              <w:rPr>
                <w:rFonts w:ascii="Nirmala UI" w:eastAsia="Times New Roman" w:hAnsi="Nirmala UI" w:cs="Nirmala UI"/>
                <w:sz w:val="22"/>
                <w:szCs w:val="22"/>
                <w:lang w:eastAsia="en-GB"/>
              </w:rPr>
              <w:t xml:space="preserve"> </w:t>
            </w:r>
          </w:p>
          <w:p w14:paraId="4AC1870C" w14:textId="77777777" w:rsidR="00F8641F" w:rsidRDefault="00F8641F" w:rsidP="00F8641F">
            <w:pPr>
              <w:pStyle w:val="ListParagraph"/>
              <w:numPr>
                <w:ilvl w:val="0"/>
                <w:numId w:val="5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0C62D4">
              <w:rPr>
                <w:rFonts w:ascii="Nirmala UI" w:hAnsi="Nirmala UI" w:cs="Nirmala UI"/>
                <w:sz w:val="22"/>
                <w:szCs w:val="22"/>
              </w:rPr>
              <w:t>Knowledge of Traffic Management Act and relevant enforcement legislation and its application ideally within a council setting.</w:t>
            </w:r>
          </w:p>
          <w:p w14:paraId="7D66B59E" w14:textId="77777777" w:rsidR="00F8641F" w:rsidRPr="000C62D4" w:rsidRDefault="00F8641F" w:rsidP="00F8641F">
            <w:pPr>
              <w:pStyle w:val="ListParagraph"/>
              <w:numPr>
                <w:ilvl w:val="0"/>
                <w:numId w:val="5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0C62D4">
              <w:rPr>
                <w:rFonts w:ascii="Nirmala UI" w:hAnsi="Nirmala UI" w:cs="Nirmala UI"/>
                <w:sz w:val="22"/>
                <w:szCs w:val="22"/>
              </w:rPr>
              <w:t xml:space="preserve">Knowledge of customer care elements of Parking Services </w:t>
            </w:r>
          </w:p>
          <w:p w14:paraId="0330E499" w14:textId="1408862D" w:rsidR="00F8641F" w:rsidRPr="00B711BF" w:rsidRDefault="00F8641F" w:rsidP="00B711BF">
            <w:pPr>
              <w:pStyle w:val="ListParagraph"/>
              <w:rPr>
                <w:rFonts w:ascii="Nirmala UI" w:hAnsi="Nirmala UI" w:cs="Nirmala UI"/>
                <w:sz w:val="22"/>
                <w:szCs w:val="22"/>
              </w:rPr>
            </w:pPr>
            <w:r>
              <w:t xml:space="preserve"> </w:t>
            </w:r>
          </w:p>
        </w:tc>
      </w:tr>
      <w:tr w:rsidR="00F8641F" w:rsidRPr="00B53923" w14:paraId="035FD89D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787ABCA7" w14:textId="77777777" w:rsidR="00F8641F" w:rsidRPr="00B53923" w:rsidRDefault="00F8641F" w:rsidP="00F8641F">
            <w:pPr>
              <w:rPr>
                <w:rFonts w:ascii="Arial" w:hAnsi="Arial" w:cs="Arial"/>
                <w:b/>
              </w:rPr>
            </w:pPr>
          </w:p>
          <w:p w14:paraId="17A4497F" w14:textId="77777777" w:rsidR="00F8641F" w:rsidRPr="00B53923" w:rsidRDefault="00F8641F" w:rsidP="00F8641F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Skills</w:t>
            </w:r>
          </w:p>
          <w:p w14:paraId="14A45AFD" w14:textId="2610381A" w:rsidR="00F8641F" w:rsidRPr="00B53923" w:rsidRDefault="00F8641F" w:rsidP="00F8641F">
            <w:pPr>
              <w:rPr>
                <w:rFonts w:ascii="Arial" w:hAnsi="Arial" w:cs="Arial"/>
              </w:rPr>
            </w:pPr>
          </w:p>
          <w:p w14:paraId="00436B30" w14:textId="77777777" w:rsidR="00F8641F" w:rsidRPr="00B53923" w:rsidRDefault="00F8641F" w:rsidP="00F8641F">
            <w:pPr>
              <w:rPr>
                <w:rFonts w:ascii="Arial" w:hAnsi="Arial" w:cs="Arial"/>
              </w:rPr>
            </w:pPr>
          </w:p>
          <w:p w14:paraId="3573CAA8" w14:textId="77777777" w:rsidR="00F8641F" w:rsidRPr="00B53923" w:rsidRDefault="00F8641F" w:rsidP="00F8641F">
            <w:pPr>
              <w:rPr>
                <w:rFonts w:ascii="Arial" w:hAnsi="Arial" w:cs="Arial"/>
              </w:rPr>
            </w:pPr>
          </w:p>
          <w:p w14:paraId="36326E0B" w14:textId="77777777" w:rsidR="00F8641F" w:rsidRPr="00B53923" w:rsidRDefault="00F8641F" w:rsidP="00F8641F">
            <w:pPr>
              <w:rPr>
                <w:rFonts w:ascii="Arial" w:hAnsi="Arial" w:cs="Arial"/>
              </w:rPr>
            </w:pPr>
          </w:p>
          <w:p w14:paraId="47B46A25" w14:textId="77777777" w:rsidR="00F8641F" w:rsidRPr="00B53923" w:rsidRDefault="00F8641F" w:rsidP="00F8641F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74674139" w14:textId="77777777" w:rsidR="00F8641F" w:rsidRPr="00AD6B01" w:rsidRDefault="00F8641F" w:rsidP="00F8641F">
            <w:pPr>
              <w:ind w:left="360"/>
              <w:rPr>
                <w:rFonts w:ascii="Nirmala UI" w:hAnsi="Nirmala UI" w:cs="Nirmala UI"/>
                <w:sz w:val="22"/>
                <w:szCs w:val="22"/>
              </w:rPr>
            </w:pPr>
          </w:p>
          <w:p w14:paraId="4012CF7C" w14:textId="72B53833" w:rsidR="00F8641F" w:rsidRPr="00F8641F" w:rsidRDefault="00F8641F" w:rsidP="00F8641F">
            <w:pPr>
              <w:numPr>
                <w:ilvl w:val="0"/>
                <w:numId w:val="6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>Reasonable standard of written communication</w:t>
            </w:r>
          </w:p>
          <w:p w14:paraId="3F7A562F" w14:textId="4A9DF277" w:rsidR="00F8641F" w:rsidRPr="00AD6B01" w:rsidRDefault="00F8641F" w:rsidP="00F8641F">
            <w:pPr>
              <w:pStyle w:val="ListParagraph"/>
              <w:numPr>
                <w:ilvl w:val="0"/>
                <w:numId w:val="7"/>
              </w:numPr>
              <w:rPr>
                <w:rFonts w:ascii="Nirmala UI" w:eastAsia="Arial Unicode MS" w:hAnsi="Nirmala UI" w:cs="Nirmala UI"/>
                <w:sz w:val="22"/>
                <w:szCs w:val="22"/>
              </w:rPr>
            </w:pPr>
            <w:r w:rsidRPr="00AD6B01">
              <w:rPr>
                <w:rFonts w:ascii="Nirmala UI" w:eastAsia="Arial Unicode MS" w:hAnsi="Nirmala UI" w:cs="Nirmala UI"/>
                <w:sz w:val="22"/>
                <w:szCs w:val="22"/>
              </w:rPr>
              <w:t>Good communication both written and verbal</w:t>
            </w:r>
            <w:r w:rsidR="00B711BF">
              <w:rPr>
                <w:rFonts w:ascii="Nirmala UI" w:eastAsia="Arial Unicode MS" w:hAnsi="Nirmala UI" w:cs="Nirmala UI"/>
                <w:sz w:val="22"/>
                <w:szCs w:val="22"/>
              </w:rPr>
              <w:t xml:space="preserve"> in plain English</w:t>
            </w:r>
          </w:p>
          <w:p w14:paraId="534926BC" w14:textId="77777777" w:rsidR="00F8641F" w:rsidRPr="00AD6B01" w:rsidRDefault="00F8641F" w:rsidP="00F8641F">
            <w:pPr>
              <w:pStyle w:val="ListParagraph"/>
              <w:numPr>
                <w:ilvl w:val="0"/>
                <w:numId w:val="7"/>
              </w:numPr>
              <w:rPr>
                <w:rFonts w:ascii="Nirmala UI" w:eastAsia="Arial Unicode MS" w:hAnsi="Nirmala UI" w:cs="Nirmala UI"/>
                <w:sz w:val="22"/>
                <w:szCs w:val="22"/>
              </w:rPr>
            </w:pPr>
            <w:r w:rsidRPr="00AD6B01">
              <w:rPr>
                <w:rFonts w:ascii="Nirmala UI" w:eastAsia="Arial Unicode MS" w:hAnsi="Nirmala UI" w:cs="Nirmala UI"/>
                <w:sz w:val="22"/>
                <w:szCs w:val="22"/>
              </w:rPr>
              <w:t>Attention to detail</w:t>
            </w:r>
          </w:p>
          <w:p w14:paraId="385FD616" w14:textId="77777777" w:rsidR="00F8641F" w:rsidRPr="00AD6B01" w:rsidRDefault="00F8641F" w:rsidP="00F8641F">
            <w:pPr>
              <w:pStyle w:val="ListParagraph"/>
              <w:numPr>
                <w:ilvl w:val="0"/>
                <w:numId w:val="7"/>
              </w:numPr>
              <w:rPr>
                <w:rFonts w:ascii="Nirmala UI" w:eastAsia="Arial Unicode MS" w:hAnsi="Nirmala UI" w:cs="Nirmala UI"/>
                <w:sz w:val="22"/>
                <w:szCs w:val="22"/>
              </w:rPr>
            </w:pPr>
            <w:r w:rsidRPr="00AD6B01">
              <w:rPr>
                <w:rFonts w:ascii="Nirmala UI" w:eastAsia="Arial Unicode MS" w:hAnsi="Nirmala UI" w:cs="Nirmala UI"/>
                <w:sz w:val="22"/>
                <w:szCs w:val="22"/>
              </w:rPr>
              <w:lastRenderedPageBreak/>
              <w:t>Ability to work with challenging customers in a professional manner</w:t>
            </w:r>
          </w:p>
          <w:p w14:paraId="4FA4D106" w14:textId="77777777" w:rsidR="00F8641F" w:rsidRPr="00AD6B01" w:rsidRDefault="00F8641F" w:rsidP="00F8641F">
            <w:pPr>
              <w:pStyle w:val="ListParagraph"/>
              <w:numPr>
                <w:ilvl w:val="0"/>
                <w:numId w:val="7"/>
              </w:numPr>
              <w:rPr>
                <w:rFonts w:ascii="Nirmala UI" w:eastAsia="Arial Unicode MS" w:hAnsi="Nirmala UI" w:cs="Nirmala UI"/>
                <w:sz w:val="22"/>
                <w:szCs w:val="22"/>
              </w:rPr>
            </w:pPr>
            <w:r w:rsidRPr="00AD6B01">
              <w:rPr>
                <w:rFonts w:ascii="Nirmala UI" w:eastAsia="Arial Unicode MS" w:hAnsi="Nirmala UI" w:cs="Nirmala UI"/>
                <w:sz w:val="22"/>
                <w:szCs w:val="22"/>
              </w:rPr>
              <w:t>Self-motivated</w:t>
            </w:r>
          </w:p>
          <w:p w14:paraId="00F3B484" w14:textId="77777777" w:rsidR="00F8641F" w:rsidRPr="00AD6B01" w:rsidRDefault="00F8641F" w:rsidP="00F8641F">
            <w:pPr>
              <w:pStyle w:val="ListParagraph"/>
              <w:numPr>
                <w:ilvl w:val="0"/>
                <w:numId w:val="7"/>
              </w:numPr>
              <w:rPr>
                <w:rFonts w:ascii="Nirmala UI" w:eastAsia="Arial Unicode MS" w:hAnsi="Nirmala UI" w:cs="Nirmala UI"/>
                <w:sz w:val="22"/>
                <w:szCs w:val="22"/>
              </w:rPr>
            </w:pPr>
            <w:r w:rsidRPr="00AD6B01">
              <w:rPr>
                <w:rFonts w:ascii="Nirmala UI" w:eastAsia="Arial Unicode MS" w:hAnsi="Nirmala UI" w:cs="Nirmala UI"/>
                <w:sz w:val="22"/>
                <w:szCs w:val="22"/>
              </w:rPr>
              <w:t>Organised and methodical approach to work</w:t>
            </w:r>
          </w:p>
          <w:p w14:paraId="2060DD8F" w14:textId="77777777" w:rsidR="00F8641F" w:rsidRPr="00AD6B01" w:rsidRDefault="00F8641F" w:rsidP="00F8641F">
            <w:pPr>
              <w:pStyle w:val="ListParagraph"/>
              <w:numPr>
                <w:ilvl w:val="0"/>
                <w:numId w:val="7"/>
              </w:numPr>
              <w:rPr>
                <w:rFonts w:ascii="Nirmala UI" w:eastAsia="Arial Unicode MS" w:hAnsi="Nirmala UI" w:cs="Nirmala UI"/>
                <w:sz w:val="22"/>
                <w:szCs w:val="22"/>
              </w:rPr>
            </w:pPr>
            <w:r w:rsidRPr="00AD6B01">
              <w:rPr>
                <w:rFonts w:ascii="Nirmala UI" w:eastAsia="Arial Unicode MS" w:hAnsi="Nirmala UI" w:cs="Nirmala UI"/>
                <w:sz w:val="22"/>
                <w:szCs w:val="22"/>
              </w:rPr>
              <w:t>Working on own dealing with customers</w:t>
            </w:r>
          </w:p>
          <w:p w14:paraId="3F2073DE" w14:textId="77777777" w:rsidR="00F8641F" w:rsidRPr="00AD6B01" w:rsidRDefault="00F8641F" w:rsidP="00F8641F">
            <w:pPr>
              <w:pStyle w:val="ListParagraph"/>
              <w:numPr>
                <w:ilvl w:val="0"/>
                <w:numId w:val="7"/>
              </w:numPr>
              <w:rPr>
                <w:rFonts w:ascii="Nirmala UI" w:eastAsia="Arial Unicode MS" w:hAnsi="Nirmala UI" w:cs="Nirmala UI"/>
                <w:sz w:val="22"/>
                <w:szCs w:val="22"/>
              </w:rPr>
            </w:pPr>
            <w:r w:rsidRPr="00AD6B01">
              <w:rPr>
                <w:rFonts w:ascii="Nirmala UI" w:eastAsia="Arial Unicode MS" w:hAnsi="Nirmala UI" w:cs="Nirmala UI"/>
                <w:sz w:val="22"/>
                <w:szCs w:val="22"/>
              </w:rPr>
              <w:t xml:space="preserve">Innovative </w:t>
            </w:r>
          </w:p>
          <w:p w14:paraId="5DA3D939" w14:textId="77777777" w:rsidR="00F8641F" w:rsidRPr="00B53923" w:rsidRDefault="00F8641F" w:rsidP="00F8641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26A9440" w14:textId="77777777" w:rsidR="00F8641F" w:rsidRPr="00AD6B01" w:rsidRDefault="00F8641F" w:rsidP="00F8641F">
            <w:pPr>
              <w:numPr>
                <w:ilvl w:val="0"/>
                <w:numId w:val="4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lastRenderedPageBreak/>
              <w:t>Knowledge of parking legislation</w:t>
            </w:r>
          </w:p>
          <w:p w14:paraId="2DC6487F" w14:textId="77777777" w:rsidR="00F8641F" w:rsidRPr="00AD6B01" w:rsidRDefault="00F8641F" w:rsidP="00F8641F">
            <w:pPr>
              <w:numPr>
                <w:ilvl w:val="0"/>
                <w:numId w:val="4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>Ability to communicate clearly when explaining complex matters</w:t>
            </w:r>
          </w:p>
          <w:p w14:paraId="2AD80389" w14:textId="77777777" w:rsidR="00F8641F" w:rsidRPr="00AD6B01" w:rsidRDefault="00F8641F" w:rsidP="00F8641F">
            <w:pPr>
              <w:numPr>
                <w:ilvl w:val="0"/>
                <w:numId w:val="4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lastRenderedPageBreak/>
              <w:t>Ability to communicate with other Council departments</w:t>
            </w:r>
          </w:p>
          <w:p w14:paraId="3C0C589D" w14:textId="77777777" w:rsidR="00F8641F" w:rsidRPr="00AD6B01" w:rsidRDefault="00F8641F" w:rsidP="00F8641F">
            <w:pPr>
              <w:numPr>
                <w:ilvl w:val="0"/>
                <w:numId w:val="4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>Problem solving skills</w:t>
            </w:r>
          </w:p>
          <w:p w14:paraId="40B06191" w14:textId="77777777" w:rsidR="00F8641F" w:rsidRPr="00AD6B01" w:rsidRDefault="00F8641F" w:rsidP="00F8641F">
            <w:pPr>
              <w:numPr>
                <w:ilvl w:val="0"/>
                <w:numId w:val="4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>Strong customer care skills</w:t>
            </w:r>
          </w:p>
          <w:p w14:paraId="499BCC0B" w14:textId="77777777" w:rsidR="00F8641F" w:rsidRPr="00AD6B01" w:rsidRDefault="00F8641F" w:rsidP="00F8641F">
            <w:pPr>
              <w:numPr>
                <w:ilvl w:val="0"/>
                <w:numId w:val="4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>Observation skills</w:t>
            </w:r>
          </w:p>
          <w:p w14:paraId="78EFB010" w14:textId="77777777" w:rsidR="00F8641F" w:rsidRPr="00AD6B01" w:rsidRDefault="00F8641F" w:rsidP="00F8641F">
            <w:pPr>
              <w:numPr>
                <w:ilvl w:val="0"/>
                <w:numId w:val="4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>Ability to write short incident reports</w:t>
            </w:r>
          </w:p>
          <w:p w14:paraId="1E424F80" w14:textId="77777777" w:rsidR="00F8641F" w:rsidRPr="00AD6B01" w:rsidRDefault="00F8641F" w:rsidP="00F8641F">
            <w:pPr>
              <w:numPr>
                <w:ilvl w:val="0"/>
                <w:numId w:val="4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>Good motivational skills</w:t>
            </w:r>
          </w:p>
          <w:p w14:paraId="70F09460" w14:textId="77777777" w:rsidR="00F8641F" w:rsidRPr="00AD6B01" w:rsidRDefault="00F8641F" w:rsidP="00F8641F">
            <w:pPr>
              <w:numPr>
                <w:ilvl w:val="0"/>
                <w:numId w:val="4"/>
              </w:numPr>
              <w:rPr>
                <w:rFonts w:ascii="Nirmala UI" w:hAnsi="Nirmala UI" w:cs="Nirmala UI"/>
                <w:sz w:val="22"/>
                <w:szCs w:val="22"/>
              </w:rPr>
            </w:pPr>
            <w:r w:rsidRPr="00AD6B01">
              <w:rPr>
                <w:rFonts w:ascii="Nirmala UI" w:hAnsi="Nirmala UI" w:cs="Nirmala UI"/>
                <w:sz w:val="22"/>
                <w:szCs w:val="22"/>
              </w:rPr>
              <w:t xml:space="preserve">Commitment to the Health and Safety of all operations and the </w:t>
            </w:r>
            <w:proofErr w:type="gramStart"/>
            <w:r w:rsidRPr="00AD6B01">
              <w:rPr>
                <w:rFonts w:ascii="Nirmala UI" w:hAnsi="Nirmala UI" w:cs="Nirmala UI"/>
                <w:sz w:val="22"/>
                <w:szCs w:val="22"/>
              </w:rPr>
              <w:t>teams</w:t>
            </w:r>
            <w:proofErr w:type="gramEnd"/>
            <w:r w:rsidRPr="00AD6B01">
              <w:rPr>
                <w:rFonts w:ascii="Nirmala UI" w:hAnsi="Nirmala UI" w:cs="Nirmala UI"/>
                <w:sz w:val="22"/>
                <w:szCs w:val="22"/>
              </w:rPr>
              <w:t xml:space="preserve"> welfare</w:t>
            </w:r>
          </w:p>
          <w:p w14:paraId="71D13EB7" w14:textId="77777777" w:rsidR="00F8641F" w:rsidRPr="00B53923" w:rsidRDefault="00F8641F" w:rsidP="00F8641F">
            <w:pPr>
              <w:rPr>
                <w:rFonts w:ascii="Arial" w:hAnsi="Arial" w:cs="Arial"/>
              </w:rPr>
            </w:pPr>
          </w:p>
        </w:tc>
      </w:tr>
      <w:tr w:rsidR="00F8641F" w:rsidRPr="00B53923" w14:paraId="665576DF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0F05A254" w14:textId="77777777" w:rsidR="00F8641F" w:rsidRDefault="00F8641F" w:rsidP="00F864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313932" w14:textId="77777777" w:rsidR="00F8641F" w:rsidRDefault="00F8641F" w:rsidP="00F864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6C145A" w14:textId="77777777" w:rsidR="00F8641F" w:rsidRPr="008F5833" w:rsidRDefault="00F8641F" w:rsidP="00F8641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14:paraId="1255645D" w14:textId="6F42F6E5" w:rsidR="00F8641F" w:rsidRPr="008F5833" w:rsidRDefault="00F8641F" w:rsidP="00F8641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6" w:type="dxa"/>
          </w:tcPr>
          <w:p w14:paraId="70F808F1" w14:textId="77777777" w:rsidR="00F8641F" w:rsidRPr="00B53923" w:rsidRDefault="00F8641F" w:rsidP="00F8641F">
            <w:pPr>
              <w:rPr>
                <w:rFonts w:ascii="Arial" w:hAnsi="Arial" w:cs="Arial"/>
              </w:rPr>
            </w:pPr>
          </w:p>
          <w:p w14:paraId="767BF87D" w14:textId="77777777" w:rsidR="00F8641F" w:rsidRPr="005C02A9" w:rsidRDefault="00F8641F" w:rsidP="00F8641F">
            <w:pPr>
              <w:pStyle w:val="ListParagraph"/>
              <w:numPr>
                <w:ilvl w:val="0"/>
                <w:numId w:val="2"/>
              </w:numPr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</w:pPr>
            <w:r w:rsidRPr="005C02A9"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  <w:t>TEAMWORK – Achieve more by working together</w:t>
            </w:r>
          </w:p>
          <w:p w14:paraId="0CF8C5D4" w14:textId="15B22BB2" w:rsidR="00F8641F" w:rsidRPr="00B711BF" w:rsidRDefault="00F8641F" w:rsidP="00B711BF">
            <w:pPr>
              <w:ind w:left="360"/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  <w:r w:rsidRPr="00B711BF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>Displays the characteristics and understanding of what good teamwork is.</w:t>
            </w:r>
          </w:p>
          <w:p w14:paraId="3ECA1794" w14:textId="77777777" w:rsidR="00F8641F" w:rsidRPr="005C02A9" w:rsidRDefault="00F8641F" w:rsidP="00F8641F">
            <w:pPr>
              <w:pStyle w:val="ListParagraph"/>
              <w:numPr>
                <w:ilvl w:val="0"/>
                <w:numId w:val="2"/>
              </w:numPr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</w:pPr>
            <w:r w:rsidRPr="005C02A9"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  <w:t>INNOVATION – Seek solutions to deliver services in the best way</w:t>
            </w:r>
          </w:p>
          <w:p w14:paraId="522FCA3F" w14:textId="52A8BAC9" w:rsidR="00F8641F" w:rsidRPr="00B711BF" w:rsidRDefault="00F8641F" w:rsidP="00B711BF">
            <w:pPr>
              <w:ind w:left="360"/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</w:pPr>
            <w:r w:rsidRPr="00B711BF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>Has the ability to come up with new ideas and good practice examples.</w:t>
            </w:r>
          </w:p>
          <w:p w14:paraId="0E6EC12F" w14:textId="77777777" w:rsidR="00F8641F" w:rsidRDefault="00F8641F" w:rsidP="00F8641F">
            <w:pPr>
              <w:pStyle w:val="ListParagraph"/>
              <w:numPr>
                <w:ilvl w:val="0"/>
                <w:numId w:val="2"/>
              </w:num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  <w:r w:rsidRPr="00250774"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  <w:t>EFFECTIVENESS</w:t>
            </w:r>
            <w: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 – </w:t>
            </w:r>
            <w:r w:rsidRPr="00F8641F">
              <w:rPr>
                <w:rFonts w:ascii="Nirmala UI Semilight" w:eastAsia="Arial Unicode MS" w:hAnsi="Nirmala UI Semilight" w:cs="Nirmala UI Semilight"/>
                <w:b/>
                <w:bCs/>
                <w:sz w:val="22"/>
                <w:szCs w:val="22"/>
              </w:rPr>
              <w:t>Focused on achieving results</w:t>
            </w:r>
          </w:p>
          <w:p w14:paraId="382CA1E1" w14:textId="77777777" w:rsidR="00F8641F" w:rsidRPr="00B711BF" w:rsidRDefault="00F8641F" w:rsidP="00B711BF">
            <w:pPr>
              <w:ind w:left="360"/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  <w:r w:rsidRPr="00B711BF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Organised, efficient, receptacle to change, good </w:t>
            </w:r>
            <w:proofErr w:type="gramStart"/>
            <w:r w:rsidRPr="00B711BF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>problem solving</w:t>
            </w:r>
            <w:proofErr w:type="gramEnd"/>
            <w:r w:rsidRPr="00B711BF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 ability, and solution focused.</w:t>
            </w:r>
          </w:p>
          <w:p w14:paraId="2EF77297" w14:textId="77777777" w:rsidR="00F8641F" w:rsidRDefault="00F8641F" w:rsidP="00F8641F">
            <w:pPr>
              <w:pStyle w:val="ListParagraph"/>
              <w:numPr>
                <w:ilvl w:val="0"/>
                <w:numId w:val="2"/>
              </w:num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  <w:r w:rsidRPr="00250774"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  <w:t>RESPECT</w:t>
            </w:r>
            <w:r w:rsidRPr="00250774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 </w:t>
            </w:r>
            <w: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– </w:t>
            </w:r>
            <w:r w:rsidRPr="00F8641F">
              <w:rPr>
                <w:rFonts w:ascii="Nirmala UI Semilight" w:eastAsia="Arial Unicode MS" w:hAnsi="Nirmala UI Semilight" w:cs="Nirmala UI Semilight"/>
                <w:b/>
                <w:bCs/>
                <w:sz w:val="22"/>
                <w:szCs w:val="22"/>
              </w:rPr>
              <w:t>Value the views and opinions of others</w:t>
            </w:r>
            <w: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 </w:t>
            </w:r>
          </w:p>
          <w:p w14:paraId="5626AE87" w14:textId="60739AC3" w:rsidR="00F8641F" w:rsidRPr="00B711BF" w:rsidRDefault="00F8641F" w:rsidP="00B711BF">
            <w:pPr>
              <w:ind w:left="360"/>
              <w:rPr>
                <w:rFonts w:ascii="Arial" w:hAnsi="Arial" w:cs="Arial"/>
              </w:rPr>
            </w:pPr>
            <w:r w:rsidRPr="00B711BF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>Adaptable, emotionally intelligent, professional and polite manner.</w:t>
            </w:r>
          </w:p>
        </w:tc>
        <w:tc>
          <w:tcPr>
            <w:tcW w:w="4110" w:type="dxa"/>
          </w:tcPr>
          <w:p w14:paraId="25025A78" w14:textId="77777777" w:rsidR="00F8641F" w:rsidRPr="00B53923" w:rsidRDefault="00F8641F" w:rsidP="00F8641F">
            <w:pPr>
              <w:rPr>
                <w:rFonts w:ascii="Arial" w:hAnsi="Arial" w:cs="Arial"/>
              </w:rPr>
            </w:pPr>
          </w:p>
        </w:tc>
      </w:tr>
    </w:tbl>
    <w:p w14:paraId="58006C30" w14:textId="77777777" w:rsidR="00B711BF" w:rsidRPr="0062570B" w:rsidRDefault="00B711BF" w:rsidP="00B711BF">
      <w:pPr>
        <w:ind w:right="-1"/>
        <w:rPr>
          <w:rFonts w:ascii="Arial" w:hAnsi="Arial" w:cs="Arial"/>
        </w:rPr>
      </w:pPr>
    </w:p>
    <w:sectPr w:rsidR="00B711BF" w:rsidRPr="0062570B" w:rsidSect="00115CF8">
      <w:headerReference w:type="default" r:id="rId7"/>
      <w:footerReference w:type="default" r:id="rId8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7F37E9" w14:textId="77777777" w:rsidR="00115CF8" w:rsidRDefault="00115CF8" w:rsidP="0052057F">
      <w:r>
        <w:separator/>
      </w:r>
    </w:p>
  </w:endnote>
  <w:endnote w:type="continuationSeparator" w:id="0">
    <w:p w14:paraId="70DA5E14" w14:textId="77777777" w:rsidR="00115CF8" w:rsidRDefault="00115CF8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irmala UI Semilight">
    <w:panose1 w:val="020B04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9788C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4552302" wp14:editId="737B8E9E">
          <wp:simplePos x="0" y="0"/>
          <wp:positionH relativeFrom="column">
            <wp:posOffset>-22225</wp:posOffset>
          </wp:positionH>
          <wp:positionV relativeFrom="paragraph">
            <wp:posOffset>-1014094</wp:posOffset>
          </wp:positionV>
          <wp:extent cx="8753358" cy="939800"/>
          <wp:effectExtent l="0" t="0" r="0" b="0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8777490" cy="94239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2B9CC5" w14:textId="77777777" w:rsidR="00115CF8" w:rsidRDefault="00115CF8" w:rsidP="0052057F">
      <w:r>
        <w:separator/>
      </w:r>
    </w:p>
  </w:footnote>
  <w:footnote w:type="continuationSeparator" w:id="0">
    <w:p w14:paraId="37F88FF4" w14:textId="77777777" w:rsidR="00115CF8" w:rsidRDefault="00115CF8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62773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B76E613" wp14:editId="58609527">
          <wp:simplePos x="0" y="0"/>
          <wp:positionH relativeFrom="page">
            <wp:posOffset>641350</wp:posOffset>
          </wp:positionH>
          <wp:positionV relativeFrom="paragraph">
            <wp:posOffset>190500</wp:posOffset>
          </wp:positionV>
          <wp:extent cx="9918700" cy="586105"/>
          <wp:effectExtent l="0" t="0" r="6350" b="444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9918700" cy="5861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2C6728"/>
    <w:multiLevelType w:val="hybridMultilevel"/>
    <w:tmpl w:val="97DAF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56936"/>
    <w:multiLevelType w:val="hybridMultilevel"/>
    <w:tmpl w:val="5B5AE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702DEA"/>
    <w:multiLevelType w:val="hybridMultilevel"/>
    <w:tmpl w:val="0F00D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0A0F03"/>
    <w:multiLevelType w:val="hybridMultilevel"/>
    <w:tmpl w:val="B28E9A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B3B0B"/>
    <w:multiLevelType w:val="hybridMultilevel"/>
    <w:tmpl w:val="FA8A3F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171B60"/>
    <w:multiLevelType w:val="hybridMultilevel"/>
    <w:tmpl w:val="D7BCCC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CD3B9E"/>
    <w:multiLevelType w:val="hybridMultilevel"/>
    <w:tmpl w:val="CD1E9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756059">
    <w:abstractNumId w:val="1"/>
  </w:num>
  <w:num w:numId="2" w16cid:durableId="1814985539">
    <w:abstractNumId w:val="2"/>
  </w:num>
  <w:num w:numId="3" w16cid:durableId="756828964">
    <w:abstractNumId w:val="3"/>
  </w:num>
  <w:num w:numId="4" w16cid:durableId="1423914848">
    <w:abstractNumId w:val="4"/>
  </w:num>
  <w:num w:numId="5" w16cid:durableId="535393273">
    <w:abstractNumId w:val="6"/>
  </w:num>
  <w:num w:numId="6" w16cid:durableId="76370837">
    <w:abstractNumId w:val="5"/>
  </w:num>
  <w:num w:numId="7" w16cid:durableId="1697854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CF8"/>
    <w:rsid w:val="00061656"/>
    <w:rsid w:val="00092229"/>
    <w:rsid w:val="000C3BC0"/>
    <w:rsid w:val="000F7B4C"/>
    <w:rsid w:val="0010256D"/>
    <w:rsid w:val="00115CF8"/>
    <w:rsid w:val="002608DD"/>
    <w:rsid w:val="00300C85"/>
    <w:rsid w:val="00324ED9"/>
    <w:rsid w:val="004B7AC9"/>
    <w:rsid w:val="004D5A0C"/>
    <w:rsid w:val="0052057F"/>
    <w:rsid w:val="00587A79"/>
    <w:rsid w:val="00592FE8"/>
    <w:rsid w:val="005C02A9"/>
    <w:rsid w:val="005F2849"/>
    <w:rsid w:val="0062570B"/>
    <w:rsid w:val="00741E61"/>
    <w:rsid w:val="00772D7F"/>
    <w:rsid w:val="007C5707"/>
    <w:rsid w:val="00822706"/>
    <w:rsid w:val="008A14C8"/>
    <w:rsid w:val="008F5833"/>
    <w:rsid w:val="0096226F"/>
    <w:rsid w:val="00965CA2"/>
    <w:rsid w:val="00A07478"/>
    <w:rsid w:val="00A229B4"/>
    <w:rsid w:val="00A242C6"/>
    <w:rsid w:val="00A456AE"/>
    <w:rsid w:val="00A7287B"/>
    <w:rsid w:val="00B53923"/>
    <w:rsid w:val="00B711BF"/>
    <w:rsid w:val="00BA5745"/>
    <w:rsid w:val="00BC7618"/>
    <w:rsid w:val="00CD5B2C"/>
    <w:rsid w:val="00DC1B70"/>
    <w:rsid w:val="00E6573E"/>
    <w:rsid w:val="00EB0205"/>
    <w:rsid w:val="00EE54E6"/>
    <w:rsid w:val="00F8641F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3AC7272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roxstore1\r_drive\msoffice\templates\Personnel\A4%20Values%20Generic%20Template%20-%20coloured%20ba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 Values Generic Template - coloured bar</Template>
  <TotalTime>0</TotalTime>
  <Pages>2</Pages>
  <Words>287</Words>
  <Characters>1638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Kim Charles</cp:lastModifiedBy>
  <cp:revision>2</cp:revision>
  <cp:lastPrinted>2018-12-10T11:35:00Z</cp:lastPrinted>
  <dcterms:created xsi:type="dcterms:W3CDTF">2024-07-22T16:09:00Z</dcterms:created>
  <dcterms:modified xsi:type="dcterms:W3CDTF">2024-07-22T16:09:00Z</dcterms:modified>
</cp:coreProperties>
</file>