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B1441" w14:textId="77777777" w:rsidR="00965CA2" w:rsidRDefault="00965CA2" w:rsidP="00965CA2"/>
    <w:p w14:paraId="1984F947" w14:textId="77777777"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823"/>
        <w:gridCol w:w="5670"/>
        <w:gridCol w:w="4110"/>
      </w:tblGrid>
      <w:tr w:rsidR="008F5833" w:rsidRPr="00B8078D" w14:paraId="00BF3F76" w14:textId="77777777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14:paraId="6630FF4E" w14:textId="00926036" w:rsidR="00115CF8" w:rsidRPr="00B8078D" w:rsidRDefault="00115CF8" w:rsidP="00171682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Cs/>
              </w:rPr>
              <w:t>PERSON SPECIFICATION</w:t>
            </w:r>
            <w:r w:rsidRPr="00B8078D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8F5833" w:rsidRPr="00B8078D" w14:paraId="7EA8E21B" w14:textId="77777777" w:rsidTr="00171682">
        <w:tc>
          <w:tcPr>
            <w:tcW w:w="3823" w:type="dxa"/>
            <w:shd w:val="clear" w:color="auto" w:fill="E2EFD9" w:themeFill="accent6" w:themeFillTint="33"/>
          </w:tcPr>
          <w:p w14:paraId="080BDAD7" w14:textId="77777777" w:rsidR="00171682" w:rsidRDefault="008F5833" w:rsidP="00171682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ROLE</w:t>
            </w:r>
          </w:p>
          <w:p w14:paraId="21CECB60" w14:textId="77777777" w:rsidR="008F5833" w:rsidRDefault="00171682" w:rsidP="00171682">
            <w:pPr>
              <w:rPr>
                <w:rFonts w:ascii="Arial" w:hAnsi="Arial" w:cs="Arial"/>
                <w:b/>
                <w:bCs/>
              </w:rPr>
            </w:pPr>
            <w:r w:rsidRPr="00B8078D">
              <w:rPr>
                <w:rFonts w:ascii="Arial" w:hAnsi="Arial" w:cs="Arial"/>
                <w:b/>
                <w:bCs/>
              </w:rPr>
              <w:t>Infrastructure and Regeneration Projects Manager</w:t>
            </w:r>
          </w:p>
          <w:p w14:paraId="40F92B87" w14:textId="49D71710" w:rsidR="00171682" w:rsidRPr="00B8078D" w:rsidRDefault="00171682" w:rsidP="00171682">
            <w:pPr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  <w:shd w:val="clear" w:color="auto" w:fill="E2EFD9" w:themeFill="accent6" w:themeFillTint="33"/>
          </w:tcPr>
          <w:p w14:paraId="3207C26B" w14:textId="77777777" w:rsidR="00115CF8" w:rsidRPr="00B8078D" w:rsidRDefault="00115CF8" w:rsidP="008F5833">
            <w:pPr>
              <w:jc w:val="center"/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14:paraId="6EBA5DAF" w14:textId="77777777" w:rsidR="00115CF8" w:rsidRPr="00B8078D" w:rsidRDefault="00115CF8" w:rsidP="008F5833">
            <w:pPr>
              <w:jc w:val="center"/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DESIRABLE</w:t>
            </w:r>
          </w:p>
        </w:tc>
      </w:tr>
      <w:tr w:rsidR="008E5C46" w:rsidRPr="00B8078D" w14:paraId="14F15152" w14:textId="77777777" w:rsidTr="00171682">
        <w:tc>
          <w:tcPr>
            <w:tcW w:w="3823" w:type="dxa"/>
            <w:shd w:val="clear" w:color="auto" w:fill="E2EFD9" w:themeFill="accent6" w:themeFillTint="33"/>
          </w:tcPr>
          <w:p w14:paraId="2FF7166D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35242DBD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Qualifications</w:t>
            </w:r>
          </w:p>
          <w:p w14:paraId="47FB72D8" w14:textId="77777777" w:rsidR="008E5C46" w:rsidRPr="00B8078D" w:rsidRDefault="008E5C46" w:rsidP="008E5C46">
            <w:pPr>
              <w:rPr>
                <w:rFonts w:ascii="Arial" w:hAnsi="Arial" w:cs="Arial"/>
              </w:rPr>
            </w:pPr>
            <w:r w:rsidRPr="00B8078D">
              <w:rPr>
                <w:rFonts w:ascii="Arial" w:hAnsi="Arial" w:cs="Arial"/>
              </w:rPr>
              <w:t>(What qualifications are needed)</w:t>
            </w:r>
          </w:p>
          <w:p w14:paraId="14719161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A7DADDE" w14:textId="77777777" w:rsidR="008E5C46" w:rsidRPr="00171682" w:rsidRDefault="008E5C46" w:rsidP="00171682">
            <w:pPr>
              <w:pStyle w:val="ListParagraph"/>
              <w:rPr>
                <w:rFonts w:ascii="Arial" w:hAnsi="Arial" w:cs="Arial"/>
              </w:rPr>
            </w:pPr>
          </w:p>
          <w:p w14:paraId="428409BC" w14:textId="77777777" w:rsidR="008E5C46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Relevant Engineering degree</w:t>
            </w:r>
          </w:p>
          <w:p w14:paraId="59CA8C4B" w14:textId="6CCB7B63" w:rsidR="00501B18" w:rsidRPr="00171682" w:rsidRDefault="00DF049A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185C2F">
              <w:rPr>
                <w:rFonts w:ascii="Arial" w:hAnsi="Arial" w:cs="Arial"/>
              </w:rPr>
              <w:t xml:space="preserve">illingness to work </w:t>
            </w:r>
            <w:r>
              <w:rPr>
                <w:rFonts w:ascii="Arial" w:hAnsi="Arial" w:cs="Arial"/>
              </w:rPr>
              <w:t xml:space="preserve">towards </w:t>
            </w:r>
            <w:r w:rsidR="00501B18">
              <w:rPr>
                <w:rFonts w:ascii="Arial" w:hAnsi="Arial" w:cs="Arial"/>
              </w:rPr>
              <w:t xml:space="preserve">New Engineering Contract </w:t>
            </w:r>
            <w:r>
              <w:rPr>
                <w:rFonts w:ascii="Arial" w:hAnsi="Arial" w:cs="Arial"/>
              </w:rPr>
              <w:t xml:space="preserve">(NEC) </w:t>
            </w:r>
            <w:r w:rsidR="00501B18">
              <w:rPr>
                <w:rFonts w:ascii="Arial" w:hAnsi="Arial" w:cs="Arial"/>
              </w:rPr>
              <w:t>accredit</w:t>
            </w:r>
            <w:r w:rsidR="00F452C9">
              <w:rPr>
                <w:rFonts w:ascii="Arial" w:hAnsi="Arial" w:cs="Arial"/>
              </w:rPr>
              <w:t>ation</w:t>
            </w:r>
          </w:p>
          <w:p w14:paraId="63E2DF99" w14:textId="786A2F33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Full valid UK driving licence</w:t>
            </w:r>
          </w:p>
        </w:tc>
        <w:tc>
          <w:tcPr>
            <w:tcW w:w="4110" w:type="dxa"/>
          </w:tcPr>
          <w:p w14:paraId="1CA1A141" w14:textId="77777777" w:rsidR="008E5C46" w:rsidRPr="00171682" w:rsidRDefault="008E5C46" w:rsidP="00171682">
            <w:pPr>
              <w:pStyle w:val="ListParagraph"/>
              <w:rPr>
                <w:rFonts w:ascii="Arial" w:hAnsi="Arial" w:cs="Arial"/>
              </w:rPr>
            </w:pPr>
          </w:p>
          <w:p w14:paraId="7FB3F979" w14:textId="77777777" w:rsidR="008E5C46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Chartered or working towards chartered status</w:t>
            </w:r>
          </w:p>
          <w:p w14:paraId="675C2902" w14:textId="797C80D2" w:rsidR="00DF049A" w:rsidRPr="00171682" w:rsidRDefault="00DF049A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NEC accredited</w:t>
            </w:r>
          </w:p>
          <w:p w14:paraId="3676A65F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Management qualification</w:t>
            </w:r>
          </w:p>
          <w:p w14:paraId="00D95778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11A8D49D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</w:tc>
      </w:tr>
      <w:tr w:rsidR="008E5C46" w:rsidRPr="00B8078D" w14:paraId="1067DFEC" w14:textId="77777777" w:rsidTr="00171682">
        <w:tc>
          <w:tcPr>
            <w:tcW w:w="3823" w:type="dxa"/>
            <w:shd w:val="clear" w:color="auto" w:fill="E2EFD9" w:themeFill="accent6" w:themeFillTint="33"/>
          </w:tcPr>
          <w:p w14:paraId="08C978CE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342C2B49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1D856F0E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Experience</w:t>
            </w:r>
          </w:p>
          <w:p w14:paraId="23023644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</w:rPr>
              <w:t>(What they know)</w:t>
            </w:r>
          </w:p>
          <w:p w14:paraId="26E8A1CD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</w:tc>
        <w:tc>
          <w:tcPr>
            <w:tcW w:w="5670" w:type="dxa"/>
          </w:tcPr>
          <w:p w14:paraId="1A7F3103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 xml:space="preserve">Experience in most of the functions covered by the post </w:t>
            </w:r>
          </w:p>
          <w:p w14:paraId="1C880F5E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2AC2435F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 xml:space="preserve">Civil engineering design and construction </w:t>
            </w:r>
          </w:p>
          <w:p w14:paraId="799F4C28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6F3980A8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>Stakeholder management (including local authorities and the utility companies)</w:t>
            </w:r>
          </w:p>
          <w:p w14:paraId="0C099D0D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67DAC47A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>Management of consultants</w:t>
            </w:r>
          </w:p>
          <w:p w14:paraId="4EB06478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600B3BDD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>Ability to work in a political environment</w:t>
            </w:r>
          </w:p>
          <w:p w14:paraId="2A04792F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08A9C922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Project managing multiple highway –related and regeneration projects   on the public highway and delivering these on time and within budget</w:t>
            </w:r>
          </w:p>
          <w:p w14:paraId="7495D4A5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330BC018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  <w:color w:val="000000"/>
              </w:rPr>
              <w:lastRenderedPageBreak/>
              <w:t xml:space="preserve">Competent in checking highway design drawings against national and local standards and supervising road construction projects </w:t>
            </w:r>
          </w:p>
          <w:p w14:paraId="64D51FD3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5F32C9F3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Dealing with senior managers</w:t>
            </w:r>
          </w:p>
          <w:p w14:paraId="3A7A697C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0A6A1DF9" w14:textId="052D9DB5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Working in a customer-driven environment</w:t>
            </w:r>
          </w:p>
        </w:tc>
        <w:tc>
          <w:tcPr>
            <w:tcW w:w="4110" w:type="dxa"/>
          </w:tcPr>
          <w:p w14:paraId="4207CC32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lastRenderedPageBreak/>
              <w:t>Experience of all functions at a district level</w:t>
            </w:r>
          </w:p>
          <w:p w14:paraId="403170C8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43C08199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4B38955C" w14:textId="3FE49A42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 w:rsidRPr="00171682">
              <w:rPr>
                <w:rFonts w:ascii="Arial" w:hAnsi="Arial" w:cs="Arial"/>
                <w:color w:val="000000"/>
              </w:rPr>
              <w:t xml:space="preserve">Stakeholder management of Hertfordshire County Council </w:t>
            </w:r>
            <w:r w:rsidR="007D3EC8">
              <w:rPr>
                <w:rFonts w:ascii="Arial" w:hAnsi="Arial" w:cs="Arial"/>
                <w:color w:val="000000"/>
              </w:rPr>
              <w:t xml:space="preserve">and National </w:t>
            </w:r>
            <w:r w:rsidR="005F3FBD">
              <w:rPr>
                <w:rFonts w:ascii="Arial" w:hAnsi="Arial" w:cs="Arial"/>
                <w:color w:val="000000"/>
              </w:rPr>
              <w:t>Highways</w:t>
            </w:r>
          </w:p>
          <w:p w14:paraId="54C6CEE6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69FC3DA5" w14:textId="77777777" w:rsidR="008E5C46" w:rsidRPr="00B8078D" w:rsidRDefault="008E5C46" w:rsidP="008E5C46">
            <w:pPr>
              <w:rPr>
                <w:rFonts w:ascii="Arial" w:hAnsi="Arial" w:cs="Arial"/>
                <w:color w:val="000000"/>
              </w:rPr>
            </w:pPr>
          </w:p>
          <w:p w14:paraId="240C8C1C" w14:textId="4B08BD1F" w:rsidR="008E5C46" w:rsidRPr="00171682" w:rsidRDefault="008E5C46" w:rsidP="00171682">
            <w:pPr>
              <w:pStyle w:val="ListParagraph"/>
              <w:ind w:left="1440"/>
              <w:rPr>
                <w:rFonts w:ascii="Arial" w:hAnsi="Arial" w:cs="Arial"/>
              </w:rPr>
            </w:pPr>
          </w:p>
        </w:tc>
      </w:tr>
      <w:tr w:rsidR="008E5C46" w:rsidRPr="00B8078D" w14:paraId="3192FA20" w14:textId="77777777" w:rsidTr="00171682">
        <w:tc>
          <w:tcPr>
            <w:tcW w:w="3823" w:type="dxa"/>
            <w:shd w:val="clear" w:color="auto" w:fill="E2EFD9" w:themeFill="accent6" w:themeFillTint="33"/>
          </w:tcPr>
          <w:p w14:paraId="7C061ABA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113C420A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Skills</w:t>
            </w:r>
          </w:p>
          <w:p w14:paraId="4FBE45D6" w14:textId="77777777" w:rsidR="008E5C46" w:rsidRPr="00B8078D" w:rsidRDefault="008E5C46" w:rsidP="008E5C46">
            <w:pPr>
              <w:rPr>
                <w:rFonts w:ascii="Arial" w:hAnsi="Arial" w:cs="Arial"/>
              </w:rPr>
            </w:pPr>
            <w:r w:rsidRPr="00B8078D">
              <w:rPr>
                <w:rFonts w:ascii="Arial" w:hAnsi="Arial" w:cs="Arial"/>
              </w:rPr>
              <w:t>(What have they done)</w:t>
            </w:r>
          </w:p>
          <w:p w14:paraId="5189F22A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341C23C7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36956010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1B930654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7A2FBDF9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budgetary and financial control of projects</w:t>
            </w:r>
          </w:p>
          <w:p w14:paraId="1497EC40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234F1138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 xml:space="preserve">Excellent IT skills </w:t>
            </w:r>
          </w:p>
          <w:p w14:paraId="2B544D23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5C200F9B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organisational &amp; time management skills</w:t>
            </w:r>
          </w:p>
          <w:p w14:paraId="5503899F" w14:textId="77777777" w:rsidR="008E5C46" w:rsidRPr="00B8078D" w:rsidRDefault="008E5C46" w:rsidP="008E5C46">
            <w:pPr>
              <w:pStyle w:val="ListParagraph"/>
              <w:rPr>
                <w:rFonts w:ascii="Arial" w:hAnsi="Arial" w:cs="Arial"/>
              </w:rPr>
            </w:pPr>
          </w:p>
          <w:p w14:paraId="03C36A36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 communication skills</w:t>
            </w:r>
          </w:p>
          <w:p w14:paraId="7ACE5E19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59FCE608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 xml:space="preserve">Excellent project management knowledge and skills </w:t>
            </w:r>
          </w:p>
          <w:p w14:paraId="5611B1F9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7FE57AF7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procurement knowledge</w:t>
            </w:r>
          </w:p>
          <w:p w14:paraId="21AB49F2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43409843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60AA6D66" w14:textId="201E29E5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understanding of the design and supervision of roadworks on new developments</w:t>
            </w:r>
          </w:p>
        </w:tc>
        <w:tc>
          <w:tcPr>
            <w:tcW w:w="4110" w:type="dxa"/>
          </w:tcPr>
          <w:p w14:paraId="4039EAB7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 xml:space="preserve">Flood risk management drainage and SUDS designs </w:t>
            </w:r>
          </w:p>
          <w:p w14:paraId="08EE54FC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3A3F0D9B" w14:textId="77777777" w:rsidR="008E5C46" w:rsidRPr="00171682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understanding of the planning and development processes</w:t>
            </w:r>
          </w:p>
          <w:p w14:paraId="1FF9C6C8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4C4BA778" w14:textId="77777777" w:rsidR="008E5C46" w:rsidRDefault="008E5C46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71682">
              <w:rPr>
                <w:rFonts w:ascii="Arial" w:hAnsi="Arial" w:cs="Arial"/>
              </w:rPr>
              <w:t>Excellent understanding of biodiversity and ecology</w:t>
            </w:r>
          </w:p>
          <w:p w14:paraId="29312356" w14:textId="77777777" w:rsidR="00185C2F" w:rsidRPr="00185C2F" w:rsidRDefault="00185C2F" w:rsidP="00185C2F">
            <w:pPr>
              <w:pStyle w:val="ListParagraph"/>
              <w:rPr>
                <w:rFonts w:ascii="Arial" w:hAnsi="Arial" w:cs="Arial"/>
              </w:rPr>
            </w:pPr>
          </w:p>
          <w:p w14:paraId="7BEC0963" w14:textId="68F1C8C4" w:rsidR="00185C2F" w:rsidRPr="00171682" w:rsidRDefault="00185C2F" w:rsidP="0017168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Management Qualification</w:t>
            </w:r>
          </w:p>
          <w:p w14:paraId="0D648502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644F4C1B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5127925B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76269222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40C123D4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4C88510F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0533DC31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</w:tc>
      </w:tr>
      <w:tr w:rsidR="008E5C46" w:rsidRPr="00B8078D" w14:paraId="75261AB2" w14:textId="77777777" w:rsidTr="00171682">
        <w:tc>
          <w:tcPr>
            <w:tcW w:w="3823" w:type="dxa"/>
            <w:shd w:val="clear" w:color="auto" w:fill="E2EFD9" w:themeFill="accent6" w:themeFillTint="33"/>
          </w:tcPr>
          <w:p w14:paraId="6E926B8C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0234D678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</w:p>
          <w:p w14:paraId="40146FC4" w14:textId="77777777" w:rsidR="008E5C46" w:rsidRPr="00B8078D" w:rsidRDefault="008E5C46" w:rsidP="008E5C46">
            <w:pPr>
              <w:rPr>
                <w:rFonts w:ascii="Arial" w:hAnsi="Arial" w:cs="Arial"/>
                <w:b/>
              </w:rPr>
            </w:pPr>
            <w:r w:rsidRPr="00B8078D">
              <w:rPr>
                <w:rFonts w:ascii="Arial" w:hAnsi="Arial" w:cs="Arial"/>
                <w:b/>
              </w:rPr>
              <w:t>Behaviours</w:t>
            </w:r>
          </w:p>
          <w:p w14:paraId="6B10988E" w14:textId="77777777" w:rsidR="008E5C46" w:rsidRPr="00B8078D" w:rsidRDefault="008E5C46" w:rsidP="008E5C46">
            <w:pPr>
              <w:rPr>
                <w:rFonts w:ascii="Arial" w:hAnsi="Arial" w:cs="Arial"/>
              </w:rPr>
            </w:pPr>
            <w:r w:rsidRPr="00B8078D">
              <w:rPr>
                <w:rFonts w:ascii="Arial" w:hAnsi="Arial" w:cs="Arial"/>
              </w:rPr>
              <w:t>(Way of thinking and Acting)</w:t>
            </w:r>
          </w:p>
        </w:tc>
        <w:tc>
          <w:tcPr>
            <w:tcW w:w="5670" w:type="dxa"/>
          </w:tcPr>
          <w:p w14:paraId="76B97512" w14:textId="77777777" w:rsidR="008E5C46" w:rsidRPr="00B8078D" w:rsidRDefault="008E5C46" w:rsidP="008E5C46">
            <w:pPr>
              <w:rPr>
                <w:rFonts w:ascii="Arial" w:hAnsi="Arial" w:cs="Arial"/>
              </w:rPr>
            </w:pPr>
          </w:p>
          <w:p w14:paraId="43CD2C8C" w14:textId="77777777" w:rsidR="008E5C46" w:rsidRPr="00B8078D" w:rsidRDefault="008E5C46" w:rsidP="008E5C46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</w:rPr>
            </w:pPr>
            <w:r w:rsidRPr="00B8078D">
              <w:rPr>
                <w:rFonts w:ascii="Arial" w:eastAsia="Arial Unicode MS" w:hAnsi="Arial" w:cs="Arial"/>
                <w:b/>
              </w:rPr>
              <w:t>TEAMWORK – Achieve more by working together</w:t>
            </w:r>
          </w:p>
          <w:p w14:paraId="38688B98" w14:textId="78D91B38" w:rsidR="008E5C46" w:rsidRPr="00171682" w:rsidRDefault="008E5C46" w:rsidP="008E5C46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</w:rPr>
            </w:pPr>
            <w:r w:rsidRPr="00B8078D">
              <w:rPr>
                <w:rFonts w:ascii="Arial" w:eastAsia="Arial Unicode MS" w:hAnsi="Arial" w:cs="Arial"/>
                <w:b/>
              </w:rPr>
              <w:t>INNOVATION – Seek solutions to deliver services in the best wa</w:t>
            </w:r>
            <w:r w:rsidR="00171682">
              <w:rPr>
                <w:rFonts w:ascii="Arial" w:eastAsia="Arial Unicode MS" w:hAnsi="Arial" w:cs="Arial"/>
                <w:b/>
              </w:rPr>
              <w:t>y</w:t>
            </w:r>
          </w:p>
          <w:p w14:paraId="5EF0F587" w14:textId="54F66BB4" w:rsidR="008E5C46" w:rsidRDefault="008E5C46" w:rsidP="00171682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</w:rPr>
            </w:pPr>
            <w:r w:rsidRPr="00B8078D">
              <w:rPr>
                <w:rFonts w:ascii="Arial" w:eastAsia="Arial Unicode MS" w:hAnsi="Arial" w:cs="Arial"/>
                <w:b/>
              </w:rPr>
              <w:t>EFFECTIVENESS</w:t>
            </w:r>
            <w:r w:rsidRPr="00B8078D">
              <w:rPr>
                <w:rFonts w:ascii="Arial" w:eastAsia="Arial Unicode MS" w:hAnsi="Arial" w:cs="Arial"/>
              </w:rPr>
              <w:t xml:space="preserve"> </w:t>
            </w:r>
          </w:p>
          <w:p w14:paraId="29650E3F" w14:textId="77777777" w:rsidR="00171682" w:rsidRDefault="00171682" w:rsidP="00171682">
            <w:pPr>
              <w:rPr>
                <w:rFonts w:ascii="Arial" w:eastAsia="Arial Unicode MS" w:hAnsi="Arial" w:cs="Arial"/>
              </w:rPr>
            </w:pPr>
          </w:p>
          <w:p w14:paraId="578D4D53" w14:textId="77777777" w:rsidR="00171682" w:rsidRPr="00171682" w:rsidRDefault="00171682" w:rsidP="00171682">
            <w:pPr>
              <w:rPr>
                <w:rFonts w:ascii="Arial" w:eastAsia="Arial Unicode MS" w:hAnsi="Arial" w:cs="Arial"/>
              </w:rPr>
            </w:pPr>
          </w:p>
          <w:p w14:paraId="5D9BB38B" w14:textId="0C8EABCA" w:rsidR="008E5C46" w:rsidRPr="00B8078D" w:rsidRDefault="008E5C46" w:rsidP="0017168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B8078D">
              <w:rPr>
                <w:rFonts w:ascii="Arial" w:eastAsia="Arial Unicode MS" w:hAnsi="Arial" w:cs="Arial"/>
                <w:b/>
              </w:rPr>
              <w:t>RESPECT</w:t>
            </w:r>
            <w:r w:rsidRPr="00B8078D">
              <w:rPr>
                <w:rFonts w:ascii="Arial" w:eastAsia="Arial Unicode MS" w:hAnsi="Arial" w:cs="Arial"/>
              </w:rPr>
              <w:t xml:space="preserve"> </w:t>
            </w:r>
          </w:p>
        </w:tc>
        <w:tc>
          <w:tcPr>
            <w:tcW w:w="4110" w:type="dxa"/>
          </w:tcPr>
          <w:p w14:paraId="7D56F9FC" w14:textId="77777777" w:rsidR="008E5C46" w:rsidRDefault="008E5C46" w:rsidP="008E5C46">
            <w:pPr>
              <w:rPr>
                <w:rFonts w:ascii="Arial" w:hAnsi="Arial" w:cs="Arial"/>
              </w:rPr>
            </w:pPr>
          </w:p>
          <w:p w14:paraId="0A6E73B4" w14:textId="77777777" w:rsidR="00171682" w:rsidRDefault="00171682" w:rsidP="008E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Demonstrates being a team player involving key stakeholders.</w:t>
            </w:r>
          </w:p>
          <w:p w14:paraId="19A52A81" w14:textId="77777777" w:rsidR="00171682" w:rsidRDefault="00171682" w:rsidP="008E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Displays innovation, solutions focused.</w:t>
            </w:r>
          </w:p>
          <w:p w14:paraId="16BEDA11" w14:textId="77777777" w:rsidR="00171682" w:rsidRDefault="00171682" w:rsidP="008E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Communicates the skills to be effective in this role</w:t>
            </w:r>
          </w:p>
          <w:p w14:paraId="7370E4D2" w14:textId="77777777" w:rsidR="00171682" w:rsidRDefault="00171682" w:rsidP="008E5C46">
            <w:pPr>
              <w:rPr>
                <w:rFonts w:ascii="Arial" w:hAnsi="Arial" w:cs="Arial"/>
              </w:rPr>
            </w:pPr>
          </w:p>
          <w:p w14:paraId="3943B290" w14:textId="6D7A9961" w:rsidR="00171682" w:rsidRPr="00B8078D" w:rsidRDefault="00171682" w:rsidP="008E5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Displays respect for others.</w:t>
            </w:r>
          </w:p>
        </w:tc>
      </w:tr>
    </w:tbl>
    <w:p w14:paraId="51DB1D71" w14:textId="77777777" w:rsidR="00115CF8" w:rsidRDefault="00115CF8" w:rsidP="00965CA2"/>
    <w:p w14:paraId="5E055EC7" w14:textId="77777777" w:rsidR="008E5C46" w:rsidRPr="0062570B" w:rsidRDefault="008E5C46" w:rsidP="0062570B">
      <w:pPr>
        <w:ind w:left="-142" w:right="-1"/>
        <w:rPr>
          <w:rFonts w:ascii="Arial" w:hAnsi="Arial" w:cs="Arial"/>
        </w:rPr>
      </w:pPr>
    </w:p>
    <w:sectPr w:rsidR="008E5C46" w:rsidRPr="0062570B" w:rsidSect="00115CF8">
      <w:headerReference w:type="default" r:id="rId7"/>
      <w:footerReference w:type="default" r:id="rId8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66215" w14:textId="77777777" w:rsidR="00115CF8" w:rsidRDefault="00115CF8" w:rsidP="0052057F">
      <w:r>
        <w:separator/>
      </w:r>
    </w:p>
  </w:endnote>
  <w:endnote w:type="continuationSeparator" w:id="0">
    <w:p w14:paraId="7F2A210A" w14:textId="77777777"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CCC32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F981186" wp14:editId="77E50171">
          <wp:simplePos x="0" y="0"/>
          <wp:positionH relativeFrom="column">
            <wp:posOffset>-56515</wp:posOffset>
          </wp:positionH>
          <wp:positionV relativeFrom="paragraph">
            <wp:posOffset>-1015365</wp:posOffset>
          </wp:positionV>
          <wp:extent cx="8785860" cy="1201420"/>
          <wp:effectExtent l="0" t="0" r="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8795494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E25216" w14:textId="77777777" w:rsidR="00115CF8" w:rsidRDefault="00115CF8" w:rsidP="0052057F">
      <w:r>
        <w:separator/>
      </w:r>
    </w:p>
  </w:footnote>
  <w:footnote w:type="continuationSeparator" w:id="0">
    <w:p w14:paraId="092F994F" w14:textId="77777777"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E16EB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AB9F966" wp14:editId="6BA18C81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356936"/>
    <w:multiLevelType w:val="hybridMultilevel"/>
    <w:tmpl w:val="5B5AE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E0640"/>
    <w:multiLevelType w:val="hybridMultilevel"/>
    <w:tmpl w:val="6D966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698244">
    <w:abstractNumId w:val="0"/>
  </w:num>
  <w:num w:numId="2" w16cid:durableId="1814373773">
    <w:abstractNumId w:val="1"/>
  </w:num>
  <w:num w:numId="3" w16cid:durableId="1877044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CF8"/>
    <w:rsid w:val="00061656"/>
    <w:rsid w:val="00092229"/>
    <w:rsid w:val="000C3BC0"/>
    <w:rsid w:val="000F7B4C"/>
    <w:rsid w:val="0010256D"/>
    <w:rsid w:val="00115CF8"/>
    <w:rsid w:val="00171682"/>
    <w:rsid w:val="00185C2F"/>
    <w:rsid w:val="00324ED9"/>
    <w:rsid w:val="003C126F"/>
    <w:rsid w:val="004B7AC9"/>
    <w:rsid w:val="004D5A0C"/>
    <w:rsid w:val="00501B18"/>
    <w:rsid w:val="0052057F"/>
    <w:rsid w:val="00587A79"/>
    <w:rsid w:val="005C02A9"/>
    <w:rsid w:val="005F2849"/>
    <w:rsid w:val="005F3FBD"/>
    <w:rsid w:val="0062570B"/>
    <w:rsid w:val="00741E61"/>
    <w:rsid w:val="0076776E"/>
    <w:rsid w:val="00772D7F"/>
    <w:rsid w:val="007C327B"/>
    <w:rsid w:val="007C5707"/>
    <w:rsid w:val="007D3EC8"/>
    <w:rsid w:val="008E5C46"/>
    <w:rsid w:val="008F5833"/>
    <w:rsid w:val="0096226F"/>
    <w:rsid w:val="00965CA2"/>
    <w:rsid w:val="00A07478"/>
    <w:rsid w:val="00A242C6"/>
    <w:rsid w:val="00A456AE"/>
    <w:rsid w:val="00A7287B"/>
    <w:rsid w:val="00A746F9"/>
    <w:rsid w:val="00B53923"/>
    <w:rsid w:val="00B8078D"/>
    <w:rsid w:val="00BA5745"/>
    <w:rsid w:val="00BC7618"/>
    <w:rsid w:val="00BE52DC"/>
    <w:rsid w:val="00C06A02"/>
    <w:rsid w:val="00CD5B2C"/>
    <w:rsid w:val="00D87BBF"/>
    <w:rsid w:val="00DC1B70"/>
    <w:rsid w:val="00DF049A"/>
    <w:rsid w:val="00E6573E"/>
    <w:rsid w:val="00EE54E6"/>
    <w:rsid w:val="00F452C9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78B677F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2</TotalTime>
  <Pages>3</Pages>
  <Words>311</Words>
  <Characters>1774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Clare Moss</cp:lastModifiedBy>
  <cp:revision>2</cp:revision>
  <cp:lastPrinted>2018-12-10T11:35:00Z</cp:lastPrinted>
  <dcterms:created xsi:type="dcterms:W3CDTF">2024-11-19T11:12:00Z</dcterms:created>
  <dcterms:modified xsi:type="dcterms:W3CDTF">2024-11-19T11:12:00Z</dcterms:modified>
</cp:coreProperties>
</file>