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13BD4C" w14:textId="77777777" w:rsidR="00965CA2" w:rsidRDefault="00965CA2" w:rsidP="00965CA2"/>
    <w:p w14:paraId="6352114E" w14:textId="77777777" w:rsidR="00115CF8" w:rsidRPr="00115CF8" w:rsidRDefault="00115CF8" w:rsidP="00965CA2"/>
    <w:tbl>
      <w:tblPr>
        <w:tblStyle w:val="TableGrid"/>
        <w:tblW w:w="13603" w:type="dxa"/>
        <w:tblLook w:val="04A0" w:firstRow="1" w:lastRow="0" w:firstColumn="1" w:lastColumn="0" w:noHBand="0" w:noVBand="1"/>
      </w:tblPr>
      <w:tblGrid>
        <w:gridCol w:w="3397"/>
        <w:gridCol w:w="6096"/>
        <w:gridCol w:w="4110"/>
      </w:tblGrid>
      <w:tr w:rsidR="008F5833" w:rsidRPr="008F5833" w14:paraId="646331B8" w14:textId="77777777" w:rsidTr="008F5833">
        <w:trPr>
          <w:trHeight w:val="396"/>
        </w:trPr>
        <w:tc>
          <w:tcPr>
            <w:tcW w:w="13603" w:type="dxa"/>
            <w:gridSpan w:val="3"/>
            <w:shd w:val="clear" w:color="auto" w:fill="E2EFD9" w:themeFill="accent6" w:themeFillTint="33"/>
          </w:tcPr>
          <w:p w14:paraId="5E6ED18C" w14:textId="77777777" w:rsidR="00115CF8" w:rsidRPr="008F5833" w:rsidRDefault="00115CF8" w:rsidP="00965CA2">
            <w:pPr>
              <w:rPr>
                <w:rFonts w:ascii="Arial" w:hAnsi="Arial" w:cs="Arial"/>
                <w:b/>
              </w:rPr>
            </w:pPr>
            <w:r w:rsidRPr="008F5833">
              <w:rPr>
                <w:rFonts w:ascii="Arial" w:hAnsi="Arial" w:cs="Arial"/>
                <w:b/>
              </w:rPr>
              <w:t xml:space="preserve">PERSON SPECIFICATION </w:t>
            </w:r>
          </w:p>
          <w:p w14:paraId="5C69DD7F" w14:textId="77777777" w:rsidR="00115CF8" w:rsidRPr="008F5833" w:rsidRDefault="00115CF8" w:rsidP="00965CA2">
            <w:pPr>
              <w:rPr>
                <w:rFonts w:ascii="Arial" w:hAnsi="Arial" w:cs="Arial"/>
                <w:b/>
              </w:rPr>
            </w:pPr>
          </w:p>
        </w:tc>
      </w:tr>
      <w:tr w:rsidR="008F5833" w:rsidRPr="008F5833" w14:paraId="4499DC08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4C773EDA" w14:textId="77777777" w:rsidR="00115CF8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ROLE</w:t>
            </w:r>
          </w:p>
          <w:p w14:paraId="15B31753" w14:textId="77777777" w:rsidR="008F5833" w:rsidRP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096" w:type="dxa"/>
            <w:shd w:val="clear" w:color="auto" w:fill="E2EFD9" w:themeFill="accent6" w:themeFillTint="33"/>
          </w:tcPr>
          <w:p w14:paraId="129294BC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ESSENTIAL REQUIREMENTS</w:t>
            </w:r>
          </w:p>
        </w:tc>
        <w:tc>
          <w:tcPr>
            <w:tcW w:w="4110" w:type="dxa"/>
            <w:shd w:val="clear" w:color="auto" w:fill="E2EFD9" w:themeFill="accent6" w:themeFillTint="33"/>
          </w:tcPr>
          <w:p w14:paraId="1C60B203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DESIRABLE</w:t>
            </w:r>
          </w:p>
        </w:tc>
      </w:tr>
      <w:tr w:rsidR="00021E33" w:rsidRPr="00B53923" w14:paraId="4FCC4168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5D9AE88F" w14:textId="77777777" w:rsidR="00021E33" w:rsidRPr="00B53923" w:rsidRDefault="00021E33" w:rsidP="00021E33">
            <w:pPr>
              <w:rPr>
                <w:rFonts w:ascii="Arial" w:hAnsi="Arial" w:cs="Arial"/>
              </w:rPr>
            </w:pPr>
          </w:p>
          <w:p w14:paraId="1AD8A4FF" w14:textId="77777777" w:rsidR="00021E33" w:rsidRPr="00B53923" w:rsidRDefault="00021E33" w:rsidP="00021E33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Qualifications</w:t>
            </w:r>
          </w:p>
          <w:p w14:paraId="043E8576" w14:textId="77777777" w:rsidR="00021E33" w:rsidRPr="00B53923" w:rsidRDefault="00021E33" w:rsidP="00021E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(What qualifications are needed)</w:t>
            </w:r>
          </w:p>
          <w:p w14:paraId="6D92A388" w14:textId="77777777" w:rsidR="00021E33" w:rsidRPr="00B53923" w:rsidRDefault="00021E33" w:rsidP="00021E33">
            <w:pPr>
              <w:rPr>
                <w:rFonts w:ascii="Arial" w:hAnsi="Arial" w:cs="Arial"/>
              </w:rPr>
            </w:pPr>
          </w:p>
        </w:tc>
        <w:tc>
          <w:tcPr>
            <w:tcW w:w="6096" w:type="dxa"/>
          </w:tcPr>
          <w:p w14:paraId="0577D160" w14:textId="77777777" w:rsidR="00021E33" w:rsidRDefault="00021E33" w:rsidP="00021E33">
            <w:pPr>
              <w:numPr>
                <w:ilvl w:val="0"/>
                <w:numId w:val="9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‘A’ levels</w:t>
            </w:r>
          </w:p>
          <w:p w14:paraId="60A7FD81" w14:textId="77777777" w:rsidR="00021E33" w:rsidRDefault="00021E33" w:rsidP="00021E33">
            <w:pPr>
              <w:ind w:left="720"/>
              <w:rPr>
                <w:rFonts w:ascii="Arial" w:hAnsi="Arial"/>
                <w:sz w:val="20"/>
              </w:rPr>
            </w:pPr>
          </w:p>
          <w:p w14:paraId="27B52F75" w14:textId="77777777" w:rsidR="00021E33" w:rsidRPr="00323978" w:rsidRDefault="00021E33" w:rsidP="00021E33">
            <w:pPr>
              <w:numPr>
                <w:ilvl w:val="0"/>
                <w:numId w:val="9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Passed GCSE English and Maths. </w:t>
            </w:r>
            <w:r>
              <w:rPr>
                <w:rFonts w:ascii="Arial" w:hAnsi="Arial"/>
                <w:sz w:val="20"/>
              </w:rPr>
              <w:br/>
            </w:r>
          </w:p>
          <w:p w14:paraId="6CEA5D10" w14:textId="77777777" w:rsidR="00021E33" w:rsidRPr="007069E6" w:rsidRDefault="00021E33" w:rsidP="00021E33">
            <w:pPr>
              <w:numPr>
                <w:ilvl w:val="0"/>
                <w:numId w:val="9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Ability to work outside normal office hours </w:t>
            </w:r>
          </w:p>
          <w:p w14:paraId="76012C8A" w14:textId="77777777" w:rsidR="00021E33" w:rsidRPr="007069E6" w:rsidRDefault="00021E33" w:rsidP="00021E33">
            <w:pPr>
              <w:ind w:left="720"/>
              <w:rPr>
                <w:rFonts w:ascii="Arial" w:hAnsi="Arial"/>
                <w:b/>
                <w:sz w:val="20"/>
              </w:rPr>
            </w:pPr>
          </w:p>
          <w:p w14:paraId="2D9883EE" w14:textId="2616A28B" w:rsidR="00021E33" w:rsidRPr="0039262A" w:rsidRDefault="00021E33" w:rsidP="00021E3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0"/>
              </w:rPr>
              <w:t>Full valid UK Driving Licence</w:t>
            </w:r>
            <w:r>
              <w:rPr>
                <w:rFonts w:ascii="Arial" w:hAnsi="Arial"/>
                <w:sz w:val="20"/>
              </w:rPr>
              <w:br/>
            </w:r>
          </w:p>
        </w:tc>
        <w:tc>
          <w:tcPr>
            <w:tcW w:w="4110" w:type="dxa"/>
          </w:tcPr>
          <w:p w14:paraId="70F3A3A3" w14:textId="77777777" w:rsidR="00021E33" w:rsidRDefault="00021E33" w:rsidP="00021E33">
            <w:pPr>
              <w:numPr>
                <w:ilvl w:val="0"/>
                <w:numId w:val="9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Relevant degree</w:t>
            </w:r>
            <w:r>
              <w:rPr>
                <w:rFonts w:ascii="Arial" w:hAnsi="Arial"/>
                <w:sz w:val="20"/>
              </w:rPr>
              <w:br/>
            </w:r>
          </w:p>
          <w:p w14:paraId="4DD99415" w14:textId="77777777" w:rsidR="00021E33" w:rsidRPr="002268A7" w:rsidRDefault="00021E33" w:rsidP="00021E33">
            <w:pPr>
              <w:numPr>
                <w:ilvl w:val="0"/>
                <w:numId w:val="9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Access to a car</w:t>
            </w:r>
          </w:p>
          <w:p w14:paraId="4F0A0E1D" w14:textId="4D668470" w:rsidR="00021E33" w:rsidRPr="00CD5C47" w:rsidRDefault="00021E33" w:rsidP="00021E33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21E33" w:rsidRPr="00B53923" w14:paraId="3948FEE6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69F60892" w14:textId="77777777" w:rsidR="00021E33" w:rsidRPr="00B53923" w:rsidRDefault="00021E33" w:rsidP="00021E33">
            <w:pPr>
              <w:rPr>
                <w:rFonts w:ascii="Arial" w:hAnsi="Arial" w:cs="Arial"/>
                <w:b/>
              </w:rPr>
            </w:pPr>
          </w:p>
          <w:p w14:paraId="1EB3C86B" w14:textId="77777777" w:rsidR="00021E33" w:rsidRPr="00B53923" w:rsidRDefault="00021E33" w:rsidP="00021E33">
            <w:pPr>
              <w:rPr>
                <w:rFonts w:ascii="Arial" w:hAnsi="Arial" w:cs="Arial"/>
                <w:b/>
              </w:rPr>
            </w:pPr>
          </w:p>
          <w:p w14:paraId="721C829D" w14:textId="77777777" w:rsidR="00021E33" w:rsidRPr="00B53923" w:rsidRDefault="00021E33" w:rsidP="00021E33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Experience</w:t>
            </w:r>
          </w:p>
          <w:p w14:paraId="4ACBC7C2" w14:textId="77777777" w:rsidR="00021E33" w:rsidRPr="00B53923" w:rsidRDefault="00021E33" w:rsidP="00021E33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</w:rPr>
              <w:t>(What they know)</w:t>
            </w:r>
          </w:p>
          <w:p w14:paraId="06BB27BC" w14:textId="77777777" w:rsidR="00021E33" w:rsidRPr="00B53923" w:rsidRDefault="00021E33" w:rsidP="00021E33">
            <w:pPr>
              <w:rPr>
                <w:rFonts w:ascii="Arial" w:hAnsi="Arial" w:cs="Arial"/>
                <w:b/>
              </w:rPr>
            </w:pPr>
          </w:p>
        </w:tc>
        <w:tc>
          <w:tcPr>
            <w:tcW w:w="6096" w:type="dxa"/>
          </w:tcPr>
          <w:p w14:paraId="7EFB5797" w14:textId="77777777" w:rsidR="00021E33" w:rsidRPr="00B179E8" w:rsidRDefault="00021E33" w:rsidP="00021E33">
            <w:pPr>
              <w:numPr>
                <w:ilvl w:val="0"/>
                <w:numId w:val="10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 years working in a skills delivery / marketing / events environment</w:t>
            </w:r>
            <w:r>
              <w:rPr>
                <w:rFonts w:ascii="Arial" w:hAnsi="Arial"/>
                <w:sz w:val="20"/>
              </w:rPr>
              <w:br/>
            </w:r>
          </w:p>
          <w:p w14:paraId="0B5C2762" w14:textId="77777777" w:rsidR="00021E33" w:rsidRDefault="00021E33" w:rsidP="00021E33">
            <w:pPr>
              <w:numPr>
                <w:ilvl w:val="0"/>
                <w:numId w:val="10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Knowledge of Contract processes</w:t>
            </w:r>
            <w:r>
              <w:rPr>
                <w:rFonts w:ascii="Arial" w:hAnsi="Arial"/>
                <w:sz w:val="20"/>
              </w:rPr>
              <w:br/>
            </w:r>
          </w:p>
          <w:p w14:paraId="695F80E3" w14:textId="77777777" w:rsidR="00021E33" w:rsidRDefault="00021E33" w:rsidP="00021E33">
            <w:pPr>
              <w:numPr>
                <w:ilvl w:val="0"/>
                <w:numId w:val="10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Dealing with difficult situations</w:t>
            </w:r>
            <w:r>
              <w:rPr>
                <w:rFonts w:ascii="Arial" w:hAnsi="Arial"/>
                <w:sz w:val="20"/>
              </w:rPr>
              <w:br/>
            </w:r>
          </w:p>
          <w:p w14:paraId="0FE07DB4" w14:textId="77777777" w:rsidR="00021E33" w:rsidRDefault="00021E33" w:rsidP="00021E33">
            <w:pPr>
              <w:numPr>
                <w:ilvl w:val="0"/>
                <w:numId w:val="10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Handling multiple projects &amp; tasks</w:t>
            </w:r>
            <w:r>
              <w:rPr>
                <w:rFonts w:ascii="Arial" w:hAnsi="Arial"/>
                <w:sz w:val="20"/>
              </w:rPr>
              <w:br/>
            </w:r>
          </w:p>
          <w:p w14:paraId="324311D2" w14:textId="77777777" w:rsidR="00021E33" w:rsidRDefault="00021E33" w:rsidP="00021E33">
            <w:pPr>
              <w:numPr>
                <w:ilvl w:val="0"/>
                <w:numId w:val="10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Dealing with senior managers</w:t>
            </w:r>
            <w:r>
              <w:rPr>
                <w:rFonts w:ascii="Arial" w:hAnsi="Arial"/>
                <w:sz w:val="20"/>
              </w:rPr>
              <w:br/>
            </w:r>
          </w:p>
          <w:p w14:paraId="3A5F1214" w14:textId="520F7E4E" w:rsidR="00021E33" w:rsidRPr="00CD5C47" w:rsidRDefault="00021E33" w:rsidP="00021E33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0"/>
              </w:rPr>
              <w:t>Working in a customer-driven environment</w:t>
            </w:r>
          </w:p>
        </w:tc>
        <w:tc>
          <w:tcPr>
            <w:tcW w:w="4110" w:type="dxa"/>
          </w:tcPr>
          <w:p w14:paraId="376D4815" w14:textId="77777777" w:rsidR="00021E33" w:rsidRPr="001B12EF" w:rsidRDefault="00021E33" w:rsidP="00021E33">
            <w:pPr>
              <w:numPr>
                <w:ilvl w:val="0"/>
                <w:numId w:val="10"/>
              </w:numPr>
              <w:rPr>
                <w:rFonts w:ascii="Arial" w:hAnsi="Arial"/>
                <w:sz w:val="20"/>
              </w:rPr>
            </w:pPr>
            <w:r w:rsidRPr="001B12EF">
              <w:rPr>
                <w:rFonts w:ascii="Arial" w:hAnsi="Arial"/>
                <w:sz w:val="20"/>
              </w:rPr>
              <w:t>Work with a training provider</w:t>
            </w:r>
            <w:r>
              <w:rPr>
                <w:rFonts w:ascii="Arial" w:hAnsi="Arial"/>
                <w:sz w:val="20"/>
              </w:rPr>
              <w:t>/ private company</w:t>
            </w:r>
          </w:p>
          <w:p w14:paraId="6C454A87" w14:textId="77777777" w:rsidR="00021E33" w:rsidRPr="0039262A" w:rsidRDefault="00021E33" w:rsidP="00021E3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21E33" w:rsidRPr="00B53923" w14:paraId="1AECAC75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4067A016" w14:textId="77777777" w:rsidR="00021E33" w:rsidRPr="00B53923" w:rsidRDefault="00021E33" w:rsidP="00021E33">
            <w:pPr>
              <w:rPr>
                <w:rFonts w:ascii="Arial" w:hAnsi="Arial" w:cs="Arial"/>
                <w:b/>
              </w:rPr>
            </w:pPr>
          </w:p>
          <w:p w14:paraId="6275405C" w14:textId="77777777" w:rsidR="00021E33" w:rsidRPr="00B53923" w:rsidRDefault="00021E33" w:rsidP="00021E33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Skills</w:t>
            </w:r>
          </w:p>
          <w:p w14:paraId="4732F77E" w14:textId="77777777" w:rsidR="00021E33" w:rsidRPr="00B53923" w:rsidRDefault="00021E33" w:rsidP="00021E33">
            <w:pPr>
              <w:rPr>
                <w:rFonts w:ascii="Arial" w:hAnsi="Arial" w:cs="Arial"/>
              </w:rPr>
            </w:pPr>
            <w:r w:rsidRPr="00B53923">
              <w:rPr>
                <w:rFonts w:ascii="Arial" w:hAnsi="Arial" w:cs="Arial"/>
              </w:rPr>
              <w:t>(What have they done)</w:t>
            </w:r>
          </w:p>
          <w:p w14:paraId="094D7019" w14:textId="77777777" w:rsidR="00021E33" w:rsidRPr="00B53923" w:rsidRDefault="00021E33" w:rsidP="00021E33">
            <w:pPr>
              <w:rPr>
                <w:rFonts w:ascii="Arial" w:hAnsi="Arial" w:cs="Arial"/>
              </w:rPr>
            </w:pPr>
          </w:p>
          <w:p w14:paraId="7AD221F5" w14:textId="77777777" w:rsidR="00021E33" w:rsidRPr="00B53923" w:rsidRDefault="00021E33" w:rsidP="00021E33">
            <w:pPr>
              <w:rPr>
                <w:rFonts w:ascii="Arial" w:hAnsi="Arial" w:cs="Arial"/>
              </w:rPr>
            </w:pPr>
          </w:p>
          <w:p w14:paraId="6A6D9AA7" w14:textId="77777777" w:rsidR="00021E33" w:rsidRPr="00B53923" w:rsidRDefault="00021E33" w:rsidP="00021E33">
            <w:pPr>
              <w:rPr>
                <w:rFonts w:ascii="Arial" w:hAnsi="Arial" w:cs="Arial"/>
              </w:rPr>
            </w:pPr>
          </w:p>
          <w:p w14:paraId="09D2F32E" w14:textId="77777777" w:rsidR="00021E33" w:rsidRPr="00B53923" w:rsidRDefault="00021E33" w:rsidP="00021E33">
            <w:pPr>
              <w:rPr>
                <w:rFonts w:ascii="Arial" w:hAnsi="Arial" w:cs="Arial"/>
              </w:rPr>
            </w:pPr>
          </w:p>
        </w:tc>
        <w:tc>
          <w:tcPr>
            <w:tcW w:w="6096" w:type="dxa"/>
          </w:tcPr>
          <w:p w14:paraId="76732DFC" w14:textId="77777777" w:rsidR="00021E33" w:rsidRPr="0017100F" w:rsidRDefault="00021E33" w:rsidP="00021E33">
            <w:pPr>
              <w:rPr>
                <w:rFonts w:ascii="Arial" w:hAnsi="Arial"/>
                <w:b/>
                <w:sz w:val="22"/>
                <w:highlight w:val="yellow"/>
              </w:rPr>
            </w:pPr>
          </w:p>
          <w:p w14:paraId="3BB80D04" w14:textId="77777777" w:rsidR="00021E33" w:rsidRDefault="00021E33" w:rsidP="00021E33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 w:rsidRPr="001B12EF">
              <w:rPr>
                <w:rFonts w:ascii="Arial" w:hAnsi="Arial" w:cs="Arial"/>
                <w:sz w:val="20"/>
              </w:rPr>
              <w:t>The ability to converse at ease with members of the public and provide advice in accurate spoken English is essential in this post</w:t>
            </w:r>
            <w:r>
              <w:rPr>
                <w:rFonts w:ascii="Arial" w:hAnsi="Arial" w:cs="Arial"/>
                <w:sz w:val="20"/>
              </w:rPr>
              <w:br/>
            </w:r>
          </w:p>
          <w:p w14:paraId="1ED81EA8" w14:textId="77777777" w:rsidR="00021E33" w:rsidRDefault="00021E33" w:rsidP="00021E33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Knowledge of event delivery</w:t>
            </w:r>
            <w:r>
              <w:rPr>
                <w:rFonts w:ascii="Arial" w:hAnsi="Arial" w:cs="Arial"/>
                <w:sz w:val="20"/>
              </w:rPr>
              <w:br/>
            </w:r>
          </w:p>
          <w:p w14:paraId="641CE274" w14:textId="77777777" w:rsidR="00021E33" w:rsidRDefault="00021E33" w:rsidP="00021E33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Familiar with using social media</w:t>
            </w:r>
            <w:r>
              <w:rPr>
                <w:rFonts w:ascii="Arial" w:hAnsi="Arial" w:cs="Arial"/>
                <w:sz w:val="20"/>
              </w:rPr>
              <w:br/>
            </w:r>
          </w:p>
          <w:p w14:paraId="43286AA9" w14:textId="77777777" w:rsidR="00021E33" w:rsidRDefault="00021E33" w:rsidP="00021E33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Excellent written English</w:t>
            </w:r>
            <w:r>
              <w:rPr>
                <w:rFonts w:ascii="Arial" w:hAnsi="Arial" w:cs="Arial"/>
                <w:sz w:val="20"/>
              </w:rPr>
              <w:br/>
            </w:r>
          </w:p>
          <w:p w14:paraId="0090AC2A" w14:textId="77777777" w:rsidR="00021E33" w:rsidRPr="004E4CD2" w:rsidRDefault="00021E33" w:rsidP="00021E33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Excellent organisational Skills</w:t>
            </w:r>
          </w:p>
          <w:p w14:paraId="72DF809E" w14:textId="492987C5" w:rsidR="00021E33" w:rsidRPr="0039262A" w:rsidRDefault="00021E33" w:rsidP="00021E33">
            <w:pPr>
              <w:rPr>
                <w:rFonts w:ascii="Arial" w:hAnsi="Arial" w:cs="Arial"/>
                <w:sz w:val="22"/>
                <w:szCs w:val="22"/>
              </w:rPr>
            </w:pPr>
            <w:r w:rsidRPr="0017100F">
              <w:rPr>
                <w:rFonts w:ascii="Arial" w:hAnsi="Arial"/>
                <w:b/>
                <w:sz w:val="22"/>
                <w:highlight w:val="yellow"/>
              </w:rPr>
              <w:lastRenderedPageBreak/>
              <w:t xml:space="preserve"> </w:t>
            </w:r>
          </w:p>
        </w:tc>
        <w:tc>
          <w:tcPr>
            <w:tcW w:w="4110" w:type="dxa"/>
          </w:tcPr>
          <w:p w14:paraId="594A7977" w14:textId="77777777" w:rsidR="00021E33" w:rsidRDefault="00021E33" w:rsidP="00021E33">
            <w:pPr>
              <w:rPr>
                <w:rFonts w:ascii="Arial" w:hAnsi="Arial"/>
                <w:b/>
                <w:sz w:val="22"/>
              </w:rPr>
            </w:pPr>
          </w:p>
          <w:p w14:paraId="1922BAED" w14:textId="77777777" w:rsidR="00021E33" w:rsidRPr="00A42FB2" w:rsidRDefault="00021E33" w:rsidP="00021E33">
            <w:pPr>
              <w:numPr>
                <w:ilvl w:val="0"/>
                <w:numId w:val="11"/>
              </w:numPr>
              <w:rPr>
                <w:rFonts w:ascii="Arial" w:hAnsi="Arial"/>
                <w:sz w:val="20"/>
              </w:rPr>
            </w:pPr>
            <w:r w:rsidRPr="00A42FB2">
              <w:rPr>
                <w:rFonts w:ascii="Arial" w:hAnsi="Arial"/>
                <w:sz w:val="20"/>
              </w:rPr>
              <w:t>Experience within event delivery role</w:t>
            </w:r>
            <w:r>
              <w:rPr>
                <w:rFonts w:ascii="Arial" w:hAnsi="Arial"/>
                <w:sz w:val="20"/>
              </w:rPr>
              <w:br/>
            </w:r>
          </w:p>
          <w:p w14:paraId="03562596" w14:textId="6469D0C4" w:rsidR="00021E33" w:rsidRPr="00CD5C47" w:rsidRDefault="00021E33" w:rsidP="00021E33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A42FB2">
              <w:rPr>
                <w:rFonts w:ascii="Arial" w:hAnsi="Arial"/>
                <w:sz w:val="20"/>
              </w:rPr>
              <w:t>Experience in a promotional/marketing role</w:t>
            </w:r>
          </w:p>
        </w:tc>
      </w:tr>
      <w:tr w:rsidR="00021E33" w:rsidRPr="00B53923" w14:paraId="6A3CF036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04A0CA7E" w14:textId="77777777" w:rsidR="00021E33" w:rsidRDefault="00021E33" w:rsidP="00021E3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784E9EA" w14:textId="77777777" w:rsidR="00021E33" w:rsidRDefault="00021E33" w:rsidP="00021E3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0E7AF1" w14:textId="77777777" w:rsidR="00021E33" w:rsidRPr="008F5833" w:rsidRDefault="00021E33" w:rsidP="00021E3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Behaviours</w:t>
            </w:r>
          </w:p>
          <w:p w14:paraId="138F4D97" w14:textId="77777777" w:rsidR="00021E33" w:rsidRPr="008F5833" w:rsidRDefault="00021E33" w:rsidP="00021E33">
            <w:pPr>
              <w:rPr>
                <w:rFonts w:ascii="Arial" w:hAnsi="Arial" w:cs="Arial"/>
                <w:sz w:val="22"/>
                <w:szCs w:val="22"/>
              </w:rPr>
            </w:pPr>
            <w:r w:rsidRPr="008F5833">
              <w:rPr>
                <w:rFonts w:ascii="Arial" w:hAnsi="Arial" w:cs="Arial"/>
              </w:rPr>
              <w:t>(Way of thinking and Acting)</w:t>
            </w:r>
          </w:p>
        </w:tc>
        <w:tc>
          <w:tcPr>
            <w:tcW w:w="6096" w:type="dxa"/>
          </w:tcPr>
          <w:p w14:paraId="4A7AD1A9" w14:textId="77777777" w:rsidR="00021E33" w:rsidRDefault="00021E33" w:rsidP="00021E33">
            <w:pPr>
              <w:numPr>
                <w:ilvl w:val="0"/>
                <w:numId w:val="1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Ability to</w:t>
            </w:r>
            <w:r w:rsidRPr="00323978">
              <w:rPr>
                <w:rFonts w:ascii="Arial" w:hAnsi="Arial"/>
                <w:sz w:val="20"/>
              </w:rPr>
              <w:t xml:space="preserve"> work under pressure</w:t>
            </w:r>
          </w:p>
          <w:p w14:paraId="64CA0DCB" w14:textId="77777777" w:rsidR="00021E33" w:rsidRDefault="00021E33" w:rsidP="00021E33">
            <w:pPr>
              <w:rPr>
                <w:rFonts w:ascii="Arial" w:hAnsi="Arial"/>
                <w:sz w:val="20"/>
              </w:rPr>
            </w:pPr>
          </w:p>
          <w:p w14:paraId="368016F0" w14:textId="77777777" w:rsidR="00021E33" w:rsidRDefault="00021E33" w:rsidP="00021E33">
            <w:pPr>
              <w:numPr>
                <w:ilvl w:val="0"/>
                <w:numId w:val="1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Must be confident, firm and assertive</w:t>
            </w:r>
          </w:p>
          <w:p w14:paraId="6AFCC821" w14:textId="77777777" w:rsidR="00021E33" w:rsidRDefault="00021E33" w:rsidP="00021E33">
            <w:pPr>
              <w:rPr>
                <w:rFonts w:ascii="Arial" w:hAnsi="Arial"/>
                <w:sz w:val="20"/>
              </w:rPr>
            </w:pPr>
          </w:p>
          <w:p w14:paraId="7E969D1C" w14:textId="77777777" w:rsidR="00021E33" w:rsidRDefault="00021E33" w:rsidP="00021E33">
            <w:pPr>
              <w:numPr>
                <w:ilvl w:val="0"/>
                <w:numId w:val="1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Ability to</w:t>
            </w:r>
            <w:r w:rsidRPr="00323978">
              <w:rPr>
                <w:rFonts w:ascii="Arial" w:hAnsi="Arial"/>
                <w:sz w:val="20"/>
              </w:rPr>
              <w:t xml:space="preserve"> c</w:t>
            </w:r>
            <w:r>
              <w:rPr>
                <w:rFonts w:ascii="Arial" w:hAnsi="Arial"/>
                <w:sz w:val="20"/>
              </w:rPr>
              <w:t>ommunicate with staff and business community at all levels in a thoughtful manner</w:t>
            </w:r>
          </w:p>
          <w:p w14:paraId="73163693" w14:textId="77777777" w:rsidR="00021E33" w:rsidRDefault="00021E33" w:rsidP="00021E33">
            <w:pPr>
              <w:pStyle w:val="ListParagraph"/>
              <w:rPr>
                <w:rFonts w:ascii="Arial" w:hAnsi="Arial"/>
                <w:sz w:val="20"/>
              </w:rPr>
            </w:pPr>
          </w:p>
          <w:p w14:paraId="3638ABE6" w14:textId="77777777" w:rsidR="00021E33" w:rsidRPr="002268A7" w:rsidRDefault="00021E33" w:rsidP="00021E33">
            <w:pPr>
              <w:numPr>
                <w:ilvl w:val="0"/>
                <w:numId w:val="12"/>
              </w:numPr>
              <w:rPr>
                <w:rFonts w:ascii="Arial" w:hAnsi="Arial"/>
                <w:sz w:val="20"/>
              </w:rPr>
            </w:pPr>
            <w:r w:rsidRPr="00A42FB2">
              <w:rPr>
                <w:rFonts w:ascii="Arial" w:hAnsi="Arial"/>
                <w:sz w:val="20"/>
              </w:rPr>
              <w:t>Impeccable time keeping</w:t>
            </w:r>
          </w:p>
          <w:p w14:paraId="626BA09A" w14:textId="77777777" w:rsidR="00021E33" w:rsidRPr="0039262A" w:rsidRDefault="00021E33" w:rsidP="00021E3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0" w:type="dxa"/>
          </w:tcPr>
          <w:p w14:paraId="37277231" w14:textId="77777777" w:rsidR="00021E33" w:rsidRPr="00A42FB2" w:rsidRDefault="00021E33" w:rsidP="00021E33">
            <w:pPr>
              <w:numPr>
                <w:ilvl w:val="0"/>
                <w:numId w:val="12"/>
              </w:numPr>
              <w:rPr>
                <w:rFonts w:ascii="Arial" w:hAnsi="Arial"/>
                <w:b/>
                <w:sz w:val="20"/>
              </w:rPr>
            </w:pPr>
            <w:r w:rsidRPr="00A42FB2">
              <w:rPr>
                <w:rFonts w:ascii="Arial" w:hAnsi="Arial"/>
                <w:sz w:val="20"/>
              </w:rPr>
              <w:t>Able to deliver presentations to public</w:t>
            </w:r>
            <w:r>
              <w:rPr>
                <w:rFonts w:ascii="Arial" w:hAnsi="Arial"/>
                <w:sz w:val="20"/>
              </w:rPr>
              <w:br/>
            </w:r>
          </w:p>
          <w:p w14:paraId="7F54A142" w14:textId="77777777" w:rsidR="00021E33" w:rsidRPr="00A42FB2" w:rsidRDefault="00021E33" w:rsidP="00021E33">
            <w:pPr>
              <w:numPr>
                <w:ilvl w:val="0"/>
                <w:numId w:val="12"/>
              </w:numPr>
              <w:rPr>
                <w:rFonts w:ascii="Arial" w:hAnsi="Arial"/>
                <w:b/>
                <w:sz w:val="20"/>
              </w:rPr>
            </w:pPr>
            <w:r w:rsidRPr="00A42FB2">
              <w:rPr>
                <w:rFonts w:ascii="Arial" w:hAnsi="Arial"/>
                <w:sz w:val="20"/>
              </w:rPr>
              <w:t>Organisation Skills to deliver events, keep accurate records.</w:t>
            </w:r>
            <w:r>
              <w:rPr>
                <w:rFonts w:ascii="Arial" w:hAnsi="Arial"/>
                <w:sz w:val="20"/>
              </w:rPr>
              <w:br/>
            </w:r>
          </w:p>
          <w:p w14:paraId="55FD1C8B" w14:textId="6CBB4A8C" w:rsidR="00021E33" w:rsidRPr="0039262A" w:rsidRDefault="00021E33" w:rsidP="00021E33">
            <w:pPr>
              <w:rPr>
                <w:rFonts w:ascii="Arial" w:hAnsi="Arial" w:cs="Arial"/>
                <w:sz w:val="22"/>
                <w:szCs w:val="22"/>
              </w:rPr>
            </w:pPr>
            <w:r w:rsidRPr="00A42FB2">
              <w:rPr>
                <w:rFonts w:ascii="Arial" w:hAnsi="Arial"/>
                <w:sz w:val="20"/>
              </w:rPr>
              <w:t>Positive and motivational manner</w:t>
            </w:r>
            <w:r>
              <w:rPr>
                <w:rFonts w:ascii="Arial" w:hAnsi="Arial"/>
                <w:sz w:val="20"/>
              </w:rPr>
              <w:br/>
            </w:r>
          </w:p>
        </w:tc>
      </w:tr>
    </w:tbl>
    <w:p w14:paraId="3ED84127" w14:textId="77777777" w:rsidR="00115CF8" w:rsidRDefault="00115CF8" w:rsidP="00965CA2"/>
    <w:p w14:paraId="09484079" w14:textId="77777777" w:rsidR="00CD5C47" w:rsidRPr="0062570B" w:rsidRDefault="00CD5C47" w:rsidP="0062570B">
      <w:pPr>
        <w:ind w:left="-142" w:right="-1"/>
        <w:rPr>
          <w:rFonts w:ascii="Arial" w:hAnsi="Arial" w:cs="Arial"/>
        </w:rPr>
      </w:pPr>
    </w:p>
    <w:sectPr w:rsidR="00CD5C47" w:rsidRPr="0062570B" w:rsidSect="00115CF8">
      <w:headerReference w:type="default" r:id="rId7"/>
      <w:footerReference w:type="default" r:id="rId8"/>
      <w:pgSz w:w="16820" w:h="11900" w:orient="landscape"/>
      <w:pgMar w:top="993" w:right="1701" w:bottom="1440" w:left="1985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F19543" w14:textId="77777777" w:rsidR="00115CF8" w:rsidRDefault="00115CF8" w:rsidP="0052057F">
      <w:r>
        <w:separator/>
      </w:r>
    </w:p>
  </w:endnote>
  <w:endnote w:type="continuationSeparator" w:id="0">
    <w:p w14:paraId="13BBAEA5" w14:textId="77777777" w:rsidR="00115CF8" w:rsidRDefault="00115CF8" w:rsidP="00520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F08724" w14:textId="77777777" w:rsidR="00A242C6" w:rsidRDefault="004B7AC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759EC36" wp14:editId="0FC7A764">
          <wp:simplePos x="0" y="0"/>
          <wp:positionH relativeFrom="column">
            <wp:posOffset>-56515</wp:posOffset>
          </wp:positionH>
          <wp:positionV relativeFrom="paragraph">
            <wp:posOffset>-1015365</wp:posOffset>
          </wp:positionV>
          <wp:extent cx="8785860" cy="1201420"/>
          <wp:effectExtent l="0" t="0" r="0" b="0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221152 Values Generic Coloured Bar_Foot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314"/>
                  <a:stretch/>
                </pic:blipFill>
                <pic:spPr bwMode="auto">
                  <a:xfrm>
                    <a:off x="0" y="0"/>
                    <a:ext cx="8795494" cy="120273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10D0A7" w14:textId="77777777" w:rsidR="00115CF8" w:rsidRDefault="00115CF8" w:rsidP="0052057F">
      <w:r>
        <w:separator/>
      </w:r>
    </w:p>
  </w:footnote>
  <w:footnote w:type="continuationSeparator" w:id="0">
    <w:p w14:paraId="578367E5" w14:textId="77777777" w:rsidR="00115CF8" w:rsidRDefault="00115CF8" w:rsidP="00520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AA5C6" w14:textId="77777777" w:rsidR="00A242C6" w:rsidRDefault="004B7AC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1703BD4" wp14:editId="69B3F20E">
          <wp:simplePos x="0" y="0"/>
          <wp:positionH relativeFrom="page">
            <wp:align>right</wp:align>
          </wp:positionH>
          <wp:positionV relativeFrom="paragraph">
            <wp:posOffset>0</wp:posOffset>
          </wp:positionV>
          <wp:extent cx="10035540" cy="776605"/>
          <wp:effectExtent l="0" t="0" r="3810" b="4445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221152 Values Generic Coloured Bar_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2035"/>
                  <a:stretch/>
                </pic:blipFill>
                <pic:spPr bwMode="auto">
                  <a:xfrm>
                    <a:off x="0" y="0"/>
                    <a:ext cx="10035540" cy="7766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A1158"/>
    <w:multiLevelType w:val="hybridMultilevel"/>
    <w:tmpl w:val="7890B474"/>
    <w:lvl w:ilvl="0" w:tplc="7C46F3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25DBD"/>
    <w:multiLevelType w:val="hybridMultilevel"/>
    <w:tmpl w:val="00B683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356936"/>
    <w:multiLevelType w:val="hybridMultilevel"/>
    <w:tmpl w:val="5B5AE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702DEA"/>
    <w:multiLevelType w:val="hybridMultilevel"/>
    <w:tmpl w:val="8368C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93114"/>
    <w:multiLevelType w:val="hybridMultilevel"/>
    <w:tmpl w:val="771AA1F8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E2D49"/>
    <w:multiLevelType w:val="hybridMultilevel"/>
    <w:tmpl w:val="587610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AA6078"/>
    <w:multiLevelType w:val="hybridMultilevel"/>
    <w:tmpl w:val="63227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A82B61"/>
    <w:multiLevelType w:val="hybridMultilevel"/>
    <w:tmpl w:val="16B0B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112553"/>
    <w:multiLevelType w:val="hybridMultilevel"/>
    <w:tmpl w:val="D2E65F74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C66B5E"/>
    <w:multiLevelType w:val="hybridMultilevel"/>
    <w:tmpl w:val="9EF214B6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E27F89"/>
    <w:multiLevelType w:val="hybridMultilevel"/>
    <w:tmpl w:val="1D2C6EA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315BA9"/>
    <w:multiLevelType w:val="hybridMultilevel"/>
    <w:tmpl w:val="68C6F8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75835847">
    <w:abstractNumId w:val="2"/>
  </w:num>
  <w:num w:numId="2" w16cid:durableId="1647009678">
    <w:abstractNumId w:val="3"/>
  </w:num>
  <w:num w:numId="3" w16cid:durableId="1287397417">
    <w:abstractNumId w:val="10"/>
  </w:num>
  <w:num w:numId="4" w16cid:durableId="1768649526">
    <w:abstractNumId w:val="7"/>
  </w:num>
  <w:num w:numId="5" w16cid:durableId="2040662226">
    <w:abstractNumId w:val="8"/>
  </w:num>
  <w:num w:numId="6" w16cid:durableId="1342466864">
    <w:abstractNumId w:val="4"/>
  </w:num>
  <w:num w:numId="7" w16cid:durableId="1967589148">
    <w:abstractNumId w:val="9"/>
  </w:num>
  <w:num w:numId="8" w16cid:durableId="499154403">
    <w:abstractNumId w:val="6"/>
  </w:num>
  <w:num w:numId="9" w16cid:durableId="1531214742">
    <w:abstractNumId w:val="5"/>
  </w:num>
  <w:num w:numId="10" w16cid:durableId="165706527">
    <w:abstractNumId w:val="11"/>
  </w:num>
  <w:num w:numId="11" w16cid:durableId="558711524">
    <w:abstractNumId w:val="0"/>
  </w:num>
  <w:num w:numId="12" w16cid:durableId="16416915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CF8"/>
    <w:rsid w:val="00021E33"/>
    <w:rsid w:val="00061656"/>
    <w:rsid w:val="00092229"/>
    <w:rsid w:val="000C3BC0"/>
    <w:rsid w:val="000F7B4C"/>
    <w:rsid w:val="0010256D"/>
    <w:rsid w:val="00115CF8"/>
    <w:rsid w:val="00324ED9"/>
    <w:rsid w:val="0039262A"/>
    <w:rsid w:val="004B7AC9"/>
    <w:rsid w:val="004D5A0C"/>
    <w:rsid w:val="0052057F"/>
    <w:rsid w:val="00587A79"/>
    <w:rsid w:val="005C02A9"/>
    <w:rsid w:val="005F2849"/>
    <w:rsid w:val="0062570B"/>
    <w:rsid w:val="00741E61"/>
    <w:rsid w:val="00746161"/>
    <w:rsid w:val="00772D7F"/>
    <w:rsid w:val="007C5707"/>
    <w:rsid w:val="008E77D1"/>
    <w:rsid w:val="008F5833"/>
    <w:rsid w:val="0096226F"/>
    <w:rsid w:val="00965CA2"/>
    <w:rsid w:val="00A07478"/>
    <w:rsid w:val="00A242C6"/>
    <w:rsid w:val="00A3037C"/>
    <w:rsid w:val="00A456AE"/>
    <w:rsid w:val="00A7287B"/>
    <w:rsid w:val="00B53923"/>
    <w:rsid w:val="00B861A4"/>
    <w:rsid w:val="00BA5745"/>
    <w:rsid w:val="00BC7618"/>
    <w:rsid w:val="00CD5B2C"/>
    <w:rsid w:val="00CD5C47"/>
    <w:rsid w:val="00DC1B70"/>
    <w:rsid w:val="00E6573E"/>
    <w:rsid w:val="00ED3B36"/>
    <w:rsid w:val="00EE54E6"/>
    <w:rsid w:val="00FC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3AE9D97"/>
  <w14:defaultImageDpi w14:val="32767"/>
  <w15:docId w15:val="{059798D4-29F1-4347-AD4C-B6358CAE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5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57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7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70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broxstore1\r_drive\msoffice\templates\Personnel\A4%20Values%20Generic%20Template%20-%20coloured%20ba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 Values Generic Template - coloured bar</Template>
  <TotalTime>4</TotalTime>
  <Pages>2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of Broxbourne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Charles</dc:creator>
  <cp:lastModifiedBy>Ben Torreggiani</cp:lastModifiedBy>
  <cp:revision>6</cp:revision>
  <cp:lastPrinted>2018-12-10T11:35:00Z</cp:lastPrinted>
  <dcterms:created xsi:type="dcterms:W3CDTF">2023-04-20T13:14:00Z</dcterms:created>
  <dcterms:modified xsi:type="dcterms:W3CDTF">2024-09-12T16:16:00Z</dcterms:modified>
</cp:coreProperties>
</file>