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C519" w14:textId="77777777" w:rsidR="00965CA2" w:rsidRDefault="00965CA2" w:rsidP="00965CA2"/>
    <w:p w14:paraId="5B542520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2A02603C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46211CAF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7F563A2A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712ACEC8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3832A4C1" w14:textId="77777777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09E75A7B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  <w:shd w:val="clear" w:color="auto" w:fill="E2EFD9" w:themeFill="accent6" w:themeFillTint="33"/>
          </w:tcPr>
          <w:p w14:paraId="0B86D669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4EDC36B0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F0CEB" w:rsidRPr="00B53923" w14:paraId="1E363F07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124BCE7D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  <w:p w14:paraId="013D4065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25DC11E6" w14:textId="77777777" w:rsidR="001F0CEB" w:rsidRPr="00B53923" w:rsidRDefault="001F0CEB" w:rsidP="001F0C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qualifications are needed)</w:t>
            </w:r>
          </w:p>
          <w:p w14:paraId="06A768AB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712AC535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10DC81B6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GCSE or equivalent in English and Maths (A* - C) or equivalent NVQ</w:t>
            </w:r>
          </w:p>
          <w:p w14:paraId="7668D58A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5F672B5E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ED518B4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13F7A309" w14:textId="402177C0" w:rsidR="001F0CEB" w:rsidRPr="00B53923" w:rsidRDefault="001F0CEB" w:rsidP="001F0CEB">
            <w:pPr>
              <w:rPr>
                <w:rFonts w:ascii="Arial" w:hAnsi="Arial" w:cs="Arial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Educated to A level </w:t>
            </w:r>
          </w:p>
        </w:tc>
      </w:tr>
      <w:tr w:rsidR="001F0CEB" w:rsidRPr="00B53923" w14:paraId="5A6517F8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221CB035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</w:p>
          <w:p w14:paraId="41A0B1BA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</w:p>
          <w:p w14:paraId="4CCF098E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3DAE7663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</w:rPr>
              <w:t>(What they know)</w:t>
            </w:r>
          </w:p>
          <w:p w14:paraId="690079B9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5EFBC9BB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7C76E19F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Excellent IT skills with a </w:t>
            </w:r>
          </w:p>
          <w:p w14:paraId="77BA9708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comprehensive knowledge </w:t>
            </w:r>
          </w:p>
          <w:p w14:paraId="4C40FAED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of </w:t>
            </w:r>
            <w:r w:rsidRPr="005F56D0">
              <w:rPr>
                <w:rFonts w:ascii="Arial" w:hAnsi="Arial"/>
                <w:sz w:val="22"/>
                <w:szCs w:val="22"/>
              </w:rPr>
              <w:t>Microsoft packages</w:t>
            </w:r>
          </w:p>
          <w:p w14:paraId="73E73B06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Experience in </w:t>
            </w:r>
            <w:r>
              <w:rPr>
                <w:rFonts w:ascii="Arial" w:hAnsi="Arial"/>
                <w:sz w:val="22"/>
                <w:szCs w:val="22"/>
              </w:rPr>
              <w:t>handling data</w:t>
            </w:r>
          </w:p>
          <w:p w14:paraId="08D048B9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And u</w:t>
            </w:r>
            <w:r w:rsidRPr="005F56D0">
              <w:rPr>
                <w:rFonts w:ascii="Arial" w:hAnsi="Arial"/>
                <w:sz w:val="22"/>
                <w:szCs w:val="22"/>
              </w:rPr>
              <w:t>se of databases</w:t>
            </w:r>
          </w:p>
          <w:p w14:paraId="13347EFD" w14:textId="39829848" w:rsidR="001F0CEB" w:rsidRPr="00B53923" w:rsidRDefault="001F0CEB" w:rsidP="001F0CEB">
            <w:pPr>
              <w:rPr>
                <w:rFonts w:ascii="Arial" w:hAnsi="Arial" w:cs="Arial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Experience in administrative procedures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  <w:tc>
          <w:tcPr>
            <w:tcW w:w="4110" w:type="dxa"/>
          </w:tcPr>
          <w:p w14:paraId="6218C909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6BE55807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Advanced IT skills</w:t>
            </w:r>
          </w:p>
          <w:p w14:paraId="586EE4C0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314A7C48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Fast accurate typing skills</w:t>
            </w:r>
          </w:p>
          <w:p w14:paraId="118EAA87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5FF879CA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</w:tc>
      </w:tr>
      <w:tr w:rsidR="001F0CEB" w:rsidRPr="00B53923" w14:paraId="3CFB1D1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35559E9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</w:p>
          <w:p w14:paraId="2C67312A" w14:textId="77777777" w:rsidR="001F0CEB" w:rsidRPr="00B53923" w:rsidRDefault="001F0CEB" w:rsidP="001F0CEB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0DD5D2EE" w14:textId="77777777" w:rsidR="001F0CEB" w:rsidRPr="00B53923" w:rsidRDefault="001F0CEB" w:rsidP="001F0CEB">
            <w:pPr>
              <w:rPr>
                <w:rFonts w:ascii="Arial" w:hAnsi="Arial" w:cs="Arial"/>
              </w:rPr>
            </w:pPr>
            <w:r w:rsidRPr="00B53923">
              <w:rPr>
                <w:rFonts w:ascii="Arial" w:hAnsi="Arial" w:cs="Arial"/>
              </w:rPr>
              <w:t>(What have they done)</w:t>
            </w:r>
          </w:p>
          <w:p w14:paraId="5F09B08D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  <w:p w14:paraId="11C704FD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  <w:p w14:paraId="1B1729BD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  <w:p w14:paraId="62A90A9B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2930C4C0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4EF8CD12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Good communication and organisational skills</w:t>
            </w:r>
          </w:p>
          <w:p w14:paraId="39E004C8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62242CF1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Ability to deal with the public on the telephone </w:t>
            </w:r>
          </w:p>
          <w:p w14:paraId="20DD13E9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1639C073" w14:textId="5C519CDF" w:rsidR="001F0CEB" w:rsidRPr="00B53923" w:rsidRDefault="001F0CEB" w:rsidP="001F0CEB">
            <w:pPr>
              <w:rPr>
                <w:rFonts w:ascii="Arial" w:hAnsi="Arial" w:cs="Arial"/>
              </w:rPr>
            </w:pPr>
            <w:r>
              <w:rPr>
                <w:rFonts w:ascii="Arial" w:hAnsi="Arial"/>
                <w:sz w:val="22"/>
                <w:szCs w:val="22"/>
              </w:rPr>
              <w:t>Ability to deal with distressed and sometimes difficult customers</w:t>
            </w:r>
          </w:p>
        </w:tc>
        <w:tc>
          <w:tcPr>
            <w:tcW w:w="4110" w:type="dxa"/>
          </w:tcPr>
          <w:p w14:paraId="41FBFEF0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7B70148D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Knowledge of council’s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front line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services</w:t>
            </w:r>
          </w:p>
          <w:p w14:paraId="15D15D7C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4098B240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</w:tc>
      </w:tr>
      <w:tr w:rsidR="001F0CEB" w:rsidRPr="00B53923" w14:paraId="5F09655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0898AF8A" w14:textId="77777777" w:rsidR="001F0CEB" w:rsidRDefault="001F0CEB" w:rsidP="001F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92F7FA" w14:textId="77777777" w:rsidR="001F0CEB" w:rsidRDefault="001F0CEB" w:rsidP="001F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403085" w14:textId="77777777" w:rsidR="001F0CEB" w:rsidRPr="008F5833" w:rsidRDefault="001F0CEB" w:rsidP="001F0C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3A926470" w14:textId="77777777" w:rsidR="001F0CEB" w:rsidRPr="008F5833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  <w:r w:rsidRPr="008F5833">
              <w:rPr>
                <w:rFonts w:ascii="Arial" w:hAnsi="Arial" w:cs="Arial"/>
              </w:rPr>
              <w:t>(Way of thinking and Acting)</w:t>
            </w:r>
          </w:p>
        </w:tc>
        <w:tc>
          <w:tcPr>
            <w:tcW w:w="6096" w:type="dxa"/>
          </w:tcPr>
          <w:p w14:paraId="1BFC260E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334CAFEB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Empathy</w:t>
            </w:r>
          </w:p>
          <w:p w14:paraId="20059321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10EA1AC7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Polite</w:t>
            </w:r>
          </w:p>
          <w:p w14:paraId="00120A35" w14:textId="77777777" w:rsidR="001F0CEB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4F1E326C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Flexible</w:t>
            </w:r>
            <w:r w:rsidRPr="005F56D0"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548148A7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7ECD19F6" w14:textId="77777777" w:rsidR="001F0CEB" w:rsidRPr="005F56D0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Ability to work on own initiative.</w:t>
            </w:r>
          </w:p>
          <w:p w14:paraId="1D69F6C5" w14:textId="77777777" w:rsidR="001F0CEB" w:rsidRPr="005F56D0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2C958C" w14:textId="77777777" w:rsidR="001F0CEB" w:rsidRPr="005F56D0" w:rsidRDefault="001F0CEB" w:rsidP="001F0CEB">
            <w:pPr>
              <w:pStyle w:val="BodyText"/>
              <w:tabs>
                <w:tab w:val="clear" w:pos="4320"/>
              </w:tabs>
              <w:rPr>
                <w:szCs w:val="22"/>
              </w:rPr>
            </w:pPr>
            <w:r>
              <w:rPr>
                <w:szCs w:val="22"/>
              </w:rPr>
              <w:t>Good team worker</w:t>
            </w:r>
          </w:p>
          <w:p w14:paraId="1A71D542" w14:textId="77777777" w:rsidR="001F0CEB" w:rsidRPr="005F56D0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0EFDB3" w14:textId="77777777" w:rsidR="001F0CEB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Tact, diplomacy and excellent interpersonal skills.</w:t>
            </w:r>
          </w:p>
          <w:p w14:paraId="062782C3" w14:textId="77777777" w:rsidR="001F0CEB" w:rsidRPr="005F56D0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D0384D" w14:textId="77777777" w:rsidR="001F0CEB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Confident manner</w:t>
            </w:r>
          </w:p>
          <w:p w14:paraId="330CA40F" w14:textId="77777777" w:rsidR="001F0CEB" w:rsidRPr="005F56D0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FEB53C" w14:textId="77777777" w:rsidR="001F0CEB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  <w:r w:rsidRPr="005F56D0">
              <w:rPr>
                <w:rFonts w:ascii="Arial" w:hAnsi="Arial" w:cs="Arial"/>
                <w:sz w:val="22"/>
                <w:szCs w:val="22"/>
              </w:rPr>
              <w:t>Ability to work under pressure.</w:t>
            </w:r>
          </w:p>
          <w:p w14:paraId="747B73D8" w14:textId="77777777" w:rsidR="001F0CEB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181663" w14:textId="77777777" w:rsidR="001F0CEB" w:rsidRPr="005F56D0" w:rsidRDefault="001F0CEB" w:rsidP="001F0CE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Multi tasker</w:t>
            </w:r>
            <w:proofErr w:type="gramEnd"/>
          </w:p>
          <w:p w14:paraId="7C4CBF91" w14:textId="77777777" w:rsidR="001F0CEB" w:rsidRPr="00B53923" w:rsidRDefault="001F0CEB" w:rsidP="001F0CEB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1A1FA39E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4AD49B19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Pro-active to find new ways to improve efficiency.</w:t>
            </w:r>
          </w:p>
          <w:p w14:paraId="594ED87C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40D3F50C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275E12F1" w14:textId="1E6CABB2" w:rsidR="001F0CEB" w:rsidRPr="00B53923" w:rsidRDefault="001F0CEB" w:rsidP="001F0CEB">
            <w:pPr>
              <w:rPr>
                <w:rFonts w:ascii="Arial" w:hAnsi="Arial" w:cs="Arial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Ability to work unsupervised</w:t>
            </w:r>
          </w:p>
        </w:tc>
      </w:tr>
      <w:tr w:rsidR="001F0CEB" w:rsidRPr="00B53923" w14:paraId="3C9F28FA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ADF4985" w14:textId="77777777" w:rsidR="001F0CEB" w:rsidRPr="001F0CEB" w:rsidRDefault="001F0CEB" w:rsidP="001F0C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0CEB">
              <w:rPr>
                <w:rFonts w:ascii="Arial" w:hAnsi="Arial" w:cs="Arial"/>
                <w:b/>
                <w:bCs/>
                <w:sz w:val="22"/>
                <w:szCs w:val="22"/>
              </w:rPr>
              <w:t>Motivation &amp; Expectations</w:t>
            </w:r>
          </w:p>
          <w:p w14:paraId="03E0CE7A" w14:textId="77777777" w:rsidR="001F0CEB" w:rsidRDefault="001F0CEB" w:rsidP="001F0C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</w:tcPr>
          <w:p w14:paraId="40F3CF5E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64672D1A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High quality standards.</w:t>
            </w:r>
          </w:p>
          <w:p w14:paraId="653A241F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0288A5C3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>Self-motivated approach to work.</w:t>
            </w:r>
          </w:p>
          <w:p w14:paraId="4F4BDDEA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2C8D3D11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625DE19B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416C849A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46A4D57E" w14:textId="7B27D019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5F56D0">
              <w:rPr>
                <w:rFonts w:ascii="Arial" w:hAnsi="Arial"/>
                <w:sz w:val="22"/>
                <w:szCs w:val="22"/>
              </w:rPr>
              <w:t xml:space="preserve">Interest in </w:t>
            </w:r>
            <w:r>
              <w:rPr>
                <w:rFonts w:ascii="Arial" w:hAnsi="Arial"/>
                <w:sz w:val="22"/>
                <w:szCs w:val="22"/>
              </w:rPr>
              <w:t>the environment</w:t>
            </w:r>
          </w:p>
        </w:tc>
      </w:tr>
      <w:tr w:rsidR="001F0CEB" w:rsidRPr="00B53923" w14:paraId="36BBD5EE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6DA1CB7E" w14:textId="364FB639" w:rsidR="001F0CEB" w:rsidRPr="001F0CEB" w:rsidRDefault="001F0CEB" w:rsidP="001F0C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0CEB">
              <w:rPr>
                <w:rFonts w:ascii="Arial" w:hAnsi="Arial" w:cs="Arial"/>
                <w:b/>
                <w:bCs/>
                <w:sz w:val="22"/>
                <w:szCs w:val="22"/>
              </w:rPr>
              <w:t>Overall Appearance</w:t>
            </w:r>
          </w:p>
        </w:tc>
        <w:tc>
          <w:tcPr>
            <w:tcW w:w="6096" w:type="dxa"/>
          </w:tcPr>
          <w:p w14:paraId="5F0AE3BA" w14:textId="77777777" w:rsidR="001F0CEB" w:rsidRPr="000F31BC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3FCF2F5C" w14:textId="77777777" w:rsidR="001F0CEB" w:rsidRPr="000F31BC" w:rsidRDefault="001F0CEB" w:rsidP="001F0CEB">
            <w:pPr>
              <w:rPr>
                <w:rFonts w:ascii="Arial" w:hAnsi="Arial"/>
                <w:sz w:val="22"/>
                <w:szCs w:val="22"/>
              </w:rPr>
            </w:pPr>
            <w:r w:rsidRPr="000F31BC">
              <w:rPr>
                <w:rFonts w:ascii="Arial" w:hAnsi="Arial"/>
                <w:sz w:val="22"/>
                <w:szCs w:val="22"/>
              </w:rPr>
              <w:t>Presentable</w:t>
            </w:r>
          </w:p>
          <w:p w14:paraId="0A58BFA1" w14:textId="77777777" w:rsidR="001F0CEB" w:rsidRPr="000F31BC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  <w:p w14:paraId="73088A92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29B8EF2A" w14:textId="77777777" w:rsidR="001F0CEB" w:rsidRPr="005F56D0" w:rsidRDefault="001F0CEB" w:rsidP="001F0CEB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6829B5F" w14:textId="77777777" w:rsidR="00115CF8" w:rsidRDefault="00115CF8" w:rsidP="00965CA2"/>
    <w:p w14:paraId="5B8F4548" w14:textId="77777777" w:rsidR="001F0CEB" w:rsidRPr="0062570B" w:rsidRDefault="001F0CEB" w:rsidP="0062570B">
      <w:pPr>
        <w:ind w:left="-142" w:right="-1"/>
        <w:rPr>
          <w:rFonts w:ascii="Arial" w:hAnsi="Arial" w:cs="Arial"/>
        </w:rPr>
      </w:pPr>
    </w:p>
    <w:sectPr w:rsidR="001F0CEB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DCBEE" w14:textId="77777777" w:rsidR="00115CF8" w:rsidRDefault="00115CF8" w:rsidP="0052057F">
      <w:r>
        <w:separator/>
      </w:r>
    </w:p>
  </w:endnote>
  <w:endnote w:type="continuationSeparator" w:id="0">
    <w:p w14:paraId="67B7408E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1E760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5C7DE5E" wp14:editId="1FAA9D1C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B8956" w14:textId="77777777" w:rsidR="00115CF8" w:rsidRDefault="00115CF8" w:rsidP="0052057F">
      <w:r>
        <w:separator/>
      </w:r>
    </w:p>
  </w:footnote>
  <w:footnote w:type="continuationSeparator" w:id="0">
    <w:p w14:paraId="4585313F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F7C20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CD1F026" wp14:editId="1CF6DEA3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883783">
    <w:abstractNumId w:val="0"/>
  </w:num>
  <w:num w:numId="2" w16cid:durableId="795441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C3BC0"/>
    <w:rsid w:val="000F7B4C"/>
    <w:rsid w:val="0010256D"/>
    <w:rsid w:val="00115CF8"/>
    <w:rsid w:val="001F0CEB"/>
    <w:rsid w:val="002F0F1B"/>
    <w:rsid w:val="00324ED9"/>
    <w:rsid w:val="004B7AC9"/>
    <w:rsid w:val="004D5A0C"/>
    <w:rsid w:val="0052057F"/>
    <w:rsid w:val="00587A79"/>
    <w:rsid w:val="005C02A9"/>
    <w:rsid w:val="005F2849"/>
    <w:rsid w:val="0062570B"/>
    <w:rsid w:val="006448B7"/>
    <w:rsid w:val="00741E61"/>
    <w:rsid w:val="00772D7F"/>
    <w:rsid w:val="007C5707"/>
    <w:rsid w:val="008F5833"/>
    <w:rsid w:val="0096226F"/>
    <w:rsid w:val="00965CA2"/>
    <w:rsid w:val="00A07478"/>
    <w:rsid w:val="00A242C6"/>
    <w:rsid w:val="00A456AE"/>
    <w:rsid w:val="00A56F3E"/>
    <w:rsid w:val="00A7287B"/>
    <w:rsid w:val="00B53923"/>
    <w:rsid w:val="00BA5745"/>
    <w:rsid w:val="00BC7618"/>
    <w:rsid w:val="00CD5B2C"/>
    <w:rsid w:val="00D0611C"/>
    <w:rsid w:val="00DC1B70"/>
    <w:rsid w:val="00E6573E"/>
    <w:rsid w:val="00EE54E6"/>
    <w:rsid w:val="00FA1AAB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8646521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paragraph" w:styleId="BodyText">
    <w:name w:val="Body Text"/>
    <w:basedOn w:val="Normal"/>
    <w:link w:val="BodyTextChar"/>
    <w:rsid w:val="001F0CEB"/>
    <w:pPr>
      <w:tabs>
        <w:tab w:val="left" w:pos="4320"/>
      </w:tabs>
    </w:pPr>
    <w:rPr>
      <w:rFonts w:ascii="Arial" w:eastAsia="Times New Roman" w:hAnsi="Arial" w:cs="Arial"/>
      <w:sz w:val="22"/>
    </w:rPr>
  </w:style>
  <w:style w:type="character" w:customStyle="1" w:styleId="BodyTextChar">
    <w:name w:val="Body Text Char"/>
    <w:basedOn w:val="DefaultParagraphFont"/>
    <w:link w:val="BodyText"/>
    <w:rsid w:val="001F0CEB"/>
    <w:rPr>
      <w:rFonts w:ascii="Arial" w:eastAsia="Times New Roman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0</TotalTime>
  <Pages>2</Pages>
  <Words>177</Words>
  <Characters>1010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Nicola Grainger</cp:lastModifiedBy>
  <cp:revision>2</cp:revision>
  <cp:lastPrinted>2018-12-10T11:35:00Z</cp:lastPrinted>
  <dcterms:created xsi:type="dcterms:W3CDTF">2024-09-13T13:46:00Z</dcterms:created>
  <dcterms:modified xsi:type="dcterms:W3CDTF">2024-09-13T13:46:00Z</dcterms:modified>
</cp:coreProperties>
</file>