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A7ACA" w14:textId="77777777" w:rsidR="00965CA2" w:rsidRDefault="00965CA2" w:rsidP="00965CA2"/>
    <w:p w14:paraId="40B58168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14:paraId="208BA583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0E324D73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  <w:p w14:paraId="3AD1E003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</w:p>
        </w:tc>
      </w:tr>
      <w:tr w:rsidR="008F5833" w:rsidRPr="008F5833" w14:paraId="09E1F59C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3012174A" w14:textId="77777777" w:rsidR="00256FD1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</w:p>
          <w:p w14:paraId="08821692" w14:textId="6F51CC28" w:rsidR="008F5833" w:rsidRPr="008F5833" w:rsidRDefault="00A36EBF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Events Officer </w:t>
            </w:r>
          </w:p>
        </w:tc>
        <w:tc>
          <w:tcPr>
            <w:tcW w:w="6096" w:type="dxa"/>
            <w:shd w:val="clear" w:color="auto" w:fill="E2EFD9" w:themeFill="accent6" w:themeFillTint="33"/>
          </w:tcPr>
          <w:p w14:paraId="01A8882E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397CF579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6202DD27" w14:textId="77777777" w:rsidTr="00EE4FC2">
        <w:trPr>
          <w:trHeight w:val="1161"/>
        </w:trPr>
        <w:tc>
          <w:tcPr>
            <w:tcW w:w="3397" w:type="dxa"/>
            <w:shd w:val="clear" w:color="auto" w:fill="E2EFD9" w:themeFill="accent6" w:themeFillTint="33"/>
          </w:tcPr>
          <w:p w14:paraId="3C9807A9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  <w:p w14:paraId="2F6ABBC2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2CB1C164" w14:textId="77777777" w:rsidR="00B53923" w:rsidRPr="00B53923" w:rsidRDefault="008F5833" w:rsidP="00965C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 qualifications are needed)</w:t>
            </w:r>
          </w:p>
          <w:p w14:paraId="3A54F0D8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5BB5CFDE" w14:textId="77777777" w:rsidR="00A36EBF" w:rsidRDefault="00A36EBF" w:rsidP="00A36EBF">
            <w:pPr>
              <w:numPr>
                <w:ilvl w:val="0"/>
                <w:numId w:val="3"/>
              </w:num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GCSE or equivalent in English and Maths (A* - C)</w:t>
            </w:r>
            <w:r>
              <w:rPr>
                <w:rFonts w:ascii="Arial" w:hAnsi="Arial"/>
                <w:sz w:val="22"/>
                <w:szCs w:val="22"/>
              </w:rPr>
              <w:t xml:space="preserve"> or equivalent</w:t>
            </w:r>
          </w:p>
          <w:p w14:paraId="68F468A3" w14:textId="77777777" w:rsidR="00A36EBF" w:rsidRPr="005F56D0" w:rsidRDefault="00A36EBF" w:rsidP="00A36EBF">
            <w:pPr>
              <w:numPr>
                <w:ilvl w:val="0"/>
                <w:numId w:val="3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Cs/>
              </w:rPr>
              <w:t xml:space="preserve">A full driving licence is </w:t>
            </w:r>
            <w:proofErr w:type="gramStart"/>
            <w:r>
              <w:rPr>
                <w:rFonts w:ascii="Arial" w:hAnsi="Arial" w:cs="Arial"/>
                <w:bCs/>
              </w:rPr>
              <w:t>essential</w:t>
            </w:r>
            <w:proofErr w:type="gramEnd"/>
          </w:p>
          <w:p w14:paraId="67A86E4D" w14:textId="77777777" w:rsidR="00115CF8" w:rsidRPr="00B53923" w:rsidRDefault="00115CF8" w:rsidP="00A36EB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3F05A11E" w14:textId="5F4A4FE5" w:rsidR="00791BB2" w:rsidRDefault="00791BB2" w:rsidP="00791BB2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Event management or event safety qualification</w:t>
            </w:r>
            <w:r w:rsidR="00FE3C16"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1D0F2A1F" w14:textId="3463CDEA" w:rsidR="00FE3C16" w:rsidRPr="00791BB2" w:rsidRDefault="00FE3C16" w:rsidP="00791BB2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Health and Safety qualification</w:t>
            </w:r>
          </w:p>
          <w:p w14:paraId="439C6606" w14:textId="7AF513B1" w:rsidR="00791BB2" w:rsidRPr="00791BB2" w:rsidRDefault="00791BB2" w:rsidP="00A36EBF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15CF8" w:rsidRPr="00B53923" w14:paraId="369B533D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22EB0D5E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2E6C8DB7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158572A9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3B8C7451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</w:rPr>
              <w:t>(What they know)</w:t>
            </w:r>
          </w:p>
          <w:p w14:paraId="165726BD" w14:textId="77777777" w:rsidR="00115CF8" w:rsidRPr="00B53923" w:rsidRDefault="00115CF8" w:rsidP="00965CA2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14:paraId="1CAA7AA3" w14:textId="77777777" w:rsidR="00A36EBF" w:rsidRPr="005F56D0" w:rsidRDefault="00A36EBF" w:rsidP="00A36EBF">
            <w:pPr>
              <w:numPr>
                <w:ilvl w:val="0"/>
                <w:numId w:val="5"/>
              </w:num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Experience in administrative procedures</w:t>
            </w:r>
            <w:r>
              <w:rPr>
                <w:rFonts w:ascii="Arial" w:hAnsi="Arial"/>
                <w:sz w:val="22"/>
                <w:szCs w:val="22"/>
              </w:rPr>
              <w:t xml:space="preserve"> and Microsoft Office including Outlook, Word,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PowerPoint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and Excel</w:t>
            </w:r>
          </w:p>
          <w:p w14:paraId="532F7384" w14:textId="77777777" w:rsidR="00A36EBF" w:rsidRDefault="00A36EBF" w:rsidP="00A36EBF">
            <w:pPr>
              <w:numPr>
                <w:ilvl w:val="0"/>
                <w:numId w:val="5"/>
              </w:num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Use of databases</w:t>
            </w:r>
          </w:p>
          <w:p w14:paraId="7A363D26" w14:textId="40361645" w:rsidR="00115CF8" w:rsidRPr="00A36EBF" w:rsidRDefault="00A36EBF" w:rsidP="00A36EBF">
            <w:pPr>
              <w:numPr>
                <w:ilvl w:val="0"/>
                <w:numId w:val="5"/>
              </w:num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Fast accurate typing skills</w:t>
            </w:r>
          </w:p>
        </w:tc>
        <w:tc>
          <w:tcPr>
            <w:tcW w:w="4110" w:type="dxa"/>
          </w:tcPr>
          <w:p w14:paraId="17613643" w14:textId="78326466" w:rsidR="00401995" w:rsidRPr="00401995" w:rsidRDefault="00401995" w:rsidP="00401995">
            <w:pPr>
              <w:pStyle w:val="ListParagraph"/>
              <w:numPr>
                <w:ilvl w:val="0"/>
                <w:numId w:val="5"/>
              </w:numPr>
              <w:ind w:left="455" w:hanging="426"/>
              <w:rPr>
                <w:rFonts w:ascii="Arial" w:eastAsia="Times New Roman" w:hAnsi="Arial"/>
                <w:sz w:val="22"/>
              </w:rPr>
            </w:pPr>
            <w:r w:rsidRPr="00401995">
              <w:rPr>
                <w:rFonts w:ascii="Arial" w:hAnsi="Arial"/>
                <w:sz w:val="22"/>
              </w:rPr>
              <w:t xml:space="preserve">Knowledge of the respective roles, </w:t>
            </w:r>
            <w:proofErr w:type="gramStart"/>
            <w:r w:rsidRPr="00401995">
              <w:rPr>
                <w:rFonts w:ascii="Arial" w:hAnsi="Arial"/>
                <w:sz w:val="22"/>
              </w:rPr>
              <w:t>responsibilities</w:t>
            </w:r>
            <w:proofErr w:type="gramEnd"/>
            <w:r w:rsidRPr="00401995">
              <w:rPr>
                <w:rFonts w:ascii="Arial" w:hAnsi="Arial"/>
                <w:sz w:val="22"/>
              </w:rPr>
              <w:t xml:space="preserve"> and relationships with multi-agency partners to ensure the safe and smooth delivery of events.</w:t>
            </w:r>
          </w:p>
          <w:p w14:paraId="0DD4C522" w14:textId="77777777" w:rsidR="00115CF8" w:rsidRPr="00B53923" w:rsidRDefault="00115CF8" w:rsidP="00401995">
            <w:pPr>
              <w:ind w:left="455" w:hanging="426"/>
              <w:rPr>
                <w:rFonts w:ascii="Arial" w:hAnsi="Arial" w:cs="Arial"/>
              </w:rPr>
            </w:pPr>
          </w:p>
        </w:tc>
      </w:tr>
      <w:tr w:rsidR="00115CF8" w:rsidRPr="00B53923" w14:paraId="5D7A3060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FD5133D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2C500153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144F91DD" w14:textId="77777777" w:rsidR="00115CF8" w:rsidRPr="00B53923" w:rsidRDefault="00B53923" w:rsidP="00965CA2">
            <w:pPr>
              <w:rPr>
                <w:rFonts w:ascii="Arial" w:hAnsi="Arial" w:cs="Arial"/>
              </w:rPr>
            </w:pPr>
            <w:r w:rsidRPr="00B53923">
              <w:rPr>
                <w:rFonts w:ascii="Arial" w:hAnsi="Arial" w:cs="Arial"/>
              </w:rPr>
              <w:t>(What have they done)</w:t>
            </w:r>
          </w:p>
          <w:p w14:paraId="4B9B946A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2A998B23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F7B9561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231E9803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590F0CF1" w14:textId="77777777" w:rsidR="00A36EBF" w:rsidRPr="005F56D0" w:rsidRDefault="00A36EBF" w:rsidP="00A36EBF">
            <w:pPr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Good communication and organisational skills</w:t>
            </w:r>
          </w:p>
          <w:p w14:paraId="05DCBF30" w14:textId="77777777" w:rsidR="00791BB2" w:rsidRDefault="00A36EBF" w:rsidP="00791BB2">
            <w:pPr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 xml:space="preserve">Ability to deal with the </w:t>
            </w:r>
            <w:r>
              <w:rPr>
                <w:rFonts w:ascii="Arial" w:hAnsi="Arial"/>
                <w:sz w:val="22"/>
                <w:szCs w:val="22"/>
              </w:rPr>
              <w:t>public on the telephone and face</w:t>
            </w:r>
            <w:r w:rsidRPr="005F56D0">
              <w:rPr>
                <w:rFonts w:ascii="Arial" w:hAnsi="Arial"/>
                <w:sz w:val="22"/>
                <w:szCs w:val="22"/>
              </w:rPr>
              <w:t xml:space="preserve"> to </w:t>
            </w:r>
            <w:proofErr w:type="gramStart"/>
            <w:r w:rsidRPr="005F56D0">
              <w:rPr>
                <w:rFonts w:ascii="Arial" w:hAnsi="Arial"/>
                <w:sz w:val="22"/>
                <w:szCs w:val="22"/>
              </w:rPr>
              <w:t>face</w:t>
            </w:r>
            <w:proofErr w:type="gramEnd"/>
          </w:p>
          <w:p w14:paraId="02AC97AD" w14:textId="3CBEFC2B" w:rsidR="00791BB2" w:rsidRPr="00791BB2" w:rsidRDefault="00791BB2" w:rsidP="00791BB2">
            <w:pPr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 w:rsidRPr="00791BB2">
              <w:rPr>
                <w:rFonts w:ascii="Arial" w:hAnsi="Arial"/>
                <w:sz w:val="22"/>
              </w:rPr>
              <w:t>Experience of dealing with difficult people and resolving conflict</w:t>
            </w:r>
          </w:p>
          <w:p w14:paraId="41D0C03C" w14:textId="009F4572" w:rsidR="00A36EBF" w:rsidRDefault="00A36EBF" w:rsidP="00A36EBF">
            <w:pPr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ICT skills</w:t>
            </w:r>
          </w:p>
          <w:p w14:paraId="006B9DC9" w14:textId="77777777" w:rsidR="00A36EBF" w:rsidRDefault="00A36EBF" w:rsidP="00A36EBF">
            <w:pPr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Problem solver</w:t>
            </w:r>
          </w:p>
          <w:p w14:paraId="16BCC5EE" w14:textId="072312F0" w:rsidR="00115CF8" w:rsidRPr="00A36EBF" w:rsidRDefault="00A36EBF" w:rsidP="00965CA2">
            <w:pPr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Good time management</w:t>
            </w:r>
          </w:p>
        </w:tc>
        <w:tc>
          <w:tcPr>
            <w:tcW w:w="4110" w:type="dxa"/>
          </w:tcPr>
          <w:p w14:paraId="386CBCAC" w14:textId="77777777" w:rsidR="00A36EBF" w:rsidRDefault="00A36EBF" w:rsidP="00401995">
            <w:pPr>
              <w:numPr>
                <w:ilvl w:val="0"/>
                <w:numId w:val="7"/>
              </w:numPr>
              <w:ind w:left="455" w:hanging="426"/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Advanced I</w:t>
            </w:r>
            <w:r>
              <w:rPr>
                <w:rFonts w:ascii="Arial" w:hAnsi="Arial"/>
                <w:sz w:val="22"/>
                <w:szCs w:val="22"/>
              </w:rPr>
              <w:t>C</w:t>
            </w:r>
            <w:r w:rsidRPr="005F56D0">
              <w:rPr>
                <w:rFonts w:ascii="Arial" w:hAnsi="Arial"/>
                <w:sz w:val="22"/>
                <w:szCs w:val="22"/>
              </w:rPr>
              <w:t>T skills</w:t>
            </w:r>
          </w:p>
          <w:p w14:paraId="17148827" w14:textId="1DEF48AC" w:rsidR="00401995" w:rsidRDefault="00401995" w:rsidP="00401995">
            <w:pPr>
              <w:numPr>
                <w:ilvl w:val="0"/>
                <w:numId w:val="7"/>
              </w:numPr>
              <w:ind w:left="455" w:hanging="426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Event delivery</w:t>
            </w:r>
          </w:p>
          <w:p w14:paraId="139B78D4" w14:textId="29402BA1" w:rsidR="00401995" w:rsidRDefault="00401995" w:rsidP="00401995">
            <w:pPr>
              <w:numPr>
                <w:ilvl w:val="0"/>
                <w:numId w:val="7"/>
              </w:numPr>
              <w:ind w:left="455" w:hanging="426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Marketing and promotion</w:t>
            </w:r>
          </w:p>
          <w:p w14:paraId="6301F754" w14:textId="77777777" w:rsidR="00115CF8" w:rsidRPr="00B53923" w:rsidRDefault="00115CF8" w:rsidP="00401995">
            <w:pPr>
              <w:ind w:left="455" w:hanging="426"/>
              <w:rPr>
                <w:rFonts w:ascii="Arial" w:hAnsi="Arial" w:cs="Arial"/>
              </w:rPr>
            </w:pPr>
          </w:p>
        </w:tc>
      </w:tr>
      <w:tr w:rsidR="00A36EBF" w:rsidRPr="00B53923" w14:paraId="29D8D4A5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4B8793DF" w14:textId="372E7A3B" w:rsidR="00A36EBF" w:rsidRPr="00B53923" w:rsidRDefault="00A36EBF" w:rsidP="00965C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Personal Qualities </w:t>
            </w:r>
          </w:p>
        </w:tc>
        <w:tc>
          <w:tcPr>
            <w:tcW w:w="6096" w:type="dxa"/>
          </w:tcPr>
          <w:p w14:paraId="156F6195" w14:textId="77777777" w:rsidR="00A36EBF" w:rsidRDefault="00A36EBF" w:rsidP="00A36EBF">
            <w:pPr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Polite</w:t>
            </w:r>
          </w:p>
          <w:p w14:paraId="6CFF51A4" w14:textId="77777777" w:rsidR="00A36EBF" w:rsidRPr="005F56D0" w:rsidRDefault="00A36EBF" w:rsidP="00A36EBF">
            <w:pPr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Flexible</w:t>
            </w:r>
            <w:r w:rsidRPr="005F56D0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approach to work</w:t>
            </w:r>
          </w:p>
          <w:p w14:paraId="19EBE97B" w14:textId="77777777" w:rsidR="00A36EBF" w:rsidRPr="005F56D0" w:rsidRDefault="00A36EBF" w:rsidP="00A36EBF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5F56D0">
              <w:rPr>
                <w:rFonts w:ascii="Arial" w:hAnsi="Arial" w:cs="Arial"/>
                <w:sz w:val="22"/>
                <w:szCs w:val="22"/>
              </w:rPr>
              <w:t>Ab</w:t>
            </w:r>
            <w:r>
              <w:rPr>
                <w:rFonts w:ascii="Arial" w:hAnsi="Arial" w:cs="Arial"/>
                <w:sz w:val="22"/>
                <w:szCs w:val="22"/>
              </w:rPr>
              <w:t xml:space="preserve">ility to work on own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initiative</w:t>
            </w:r>
            <w:proofErr w:type="gramEnd"/>
          </w:p>
          <w:p w14:paraId="0A68D28D" w14:textId="77777777" w:rsidR="00A36EBF" w:rsidRDefault="00A36EBF" w:rsidP="00A36EBF">
            <w:pPr>
              <w:pStyle w:val="BodyText"/>
              <w:numPr>
                <w:ilvl w:val="0"/>
                <w:numId w:val="6"/>
              </w:numPr>
              <w:tabs>
                <w:tab w:val="clear" w:pos="4320"/>
              </w:tabs>
              <w:rPr>
                <w:szCs w:val="22"/>
              </w:rPr>
            </w:pPr>
            <w:r>
              <w:rPr>
                <w:szCs w:val="22"/>
              </w:rPr>
              <w:t>Good team worker</w:t>
            </w:r>
          </w:p>
          <w:p w14:paraId="72622DE8" w14:textId="77777777" w:rsidR="00A36EBF" w:rsidRDefault="00A36EBF" w:rsidP="00A36EBF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5F56D0">
              <w:rPr>
                <w:rFonts w:ascii="Arial" w:hAnsi="Arial" w:cs="Arial"/>
                <w:sz w:val="22"/>
                <w:szCs w:val="22"/>
              </w:rPr>
              <w:t xml:space="preserve">Tact, </w:t>
            </w:r>
            <w:proofErr w:type="gramStart"/>
            <w:r w:rsidRPr="005F56D0">
              <w:rPr>
                <w:rFonts w:ascii="Arial" w:hAnsi="Arial" w:cs="Arial"/>
                <w:sz w:val="22"/>
                <w:szCs w:val="22"/>
              </w:rPr>
              <w:t>diplom</w:t>
            </w:r>
            <w:r>
              <w:rPr>
                <w:rFonts w:ascii="Arial" w:hAnsi="Arial" w:cs="Arial"/>
                <w:sz w:val="22"/>
                <w:szCs w:val="22"/>
              </w:rPr>
              <w:t>acy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excellent interpersonal </w:t>
            </w:r>
            <w:r w:rsidRPr="005F56D0">
              <w:rPr>
                <w:rFonts w:ascii="Arial" w:hAnsi="Arial" w:cs="Arial"/>
                <w:sz w:val="22"/>
                <w:szCs w:val="22"/>
              </w:rPr>
              <w:t>skills</w:t>
            </w:r>
          </w:p>
          <w:p w14:paraId="3B881072" w14:textId="77777777" w:rsidR="00A36EBF" w:rsidRDefault="00A36EBF" w:rsidP="00A36EBF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5F56D0">
              <w:rPr>
                <w:rFonts w:ascii="Arial" w:hAnsi="Arial" w:cs="Arial"/>
                <w:sz w:val="22"/>
                <w:szCs w:val="22"/>
              </w:rPr>
              <w:t>Confident manner</w:t>
            </w:r>
          </w:p>
          <w:p w14:paraId="6DEBC64B" w14:textId="77777777" w:rsidR="00A36EBF" w:rsidRDefault="00A36EBF" w:rsidP="00A36EBF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5F56D0">
              <w:rPr>
                <w:rFonts w:ascii="Arial" w:hAnsi="Arial" w:cs="Arial"/>
                <w:sz w:val="22"/>
                <w:szCs w:val="22"/>
              </w:rPr>
              <w:t>Ability to work under pressure.</w:t>
            </w:r>
          </w:p>
          <w:p w14:paraId="2B409FCA" w14:textId="710B3268" w:rsidR="00A36EBF" w:rsidRPr="00A36EBF" w:rsidRDefault="00A36EBF" w:rsidP="00A36EBF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Multi tasker</w:t>
            </w:r>
            <w:proofErr w:type="gramEnd"/>
          </w:p>
        </w:tc>
        <w:tc>
          <w:tcPr>
            <w:tcW w:w="4110" w:type="dxa"/>
          </w:tcPr>
          <w:p w14:paraId="395CC9C6" w14:textId="77777777" w:rsidR="00A36EBF" w:rsidRDefault="00A36EBF" w:rsidP="00401995">
            <w:pPr>
              <w:numPr>
                <w:ilvl w:val="0"/>
                <w:numId w:val="6"/>
              </w:numPr>
              <w:ind w:left="455" w:hanging="426"/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 xml:space="preserve">Pro-active to find new ways to improve </w:t>
            </w:r>
            <w:proofErr w:type="gramStart"/>
            <w:r w:rsidRPr="005F56D0">
              <w:rPr>
                <w:rFonts w:ascii="Arial" w:hAnsi="Arial"/>
                <w:sz w:val="22"/>
                <w:szCs w:val="22"/>
              </w:rPr>
              <w:t>efficiency</w:t>
            </w:r>
            <w:proofErr w:type="gramEnd"/>
          </w:p>
          <w:p w14:paraId="693ED0B0" w14:textId="2A487928" w:rsidR="00A36EBF" w:rsidRPr="00A36EBF" w:rsidRDefault="00A36EBF" w:rsidP="00401995">
            <w:pPr>
              <w:numPr>
                <w:ilvl w:val="0"/>
                <w:numId w:val="6"/>
              </w:numPr>
              <w:ind w:left="455" w:hanging="426"/>
              <w:rPr>
                <w:rFonts w:ascii="Arial" w:hAnsi="Arial"/>
                <w:sz w:val="22"/>
                <w:szCs w:val="22"/>
              </w:rPr>
            </w:pPr>
            <w:r w:rsidRPr="00A36EBF">
              <w:rPr>
                <w:rFonts w:ascii="Arial" w:hAnsi="Arial"/>
                <w:sz w:val="22"/>
                <w:szCs w:val="22"/>
              </w:rPr>
              <w:t>Ability to work unsupervised</w:t>
            </w:r>
          </w:p>
        </w:tc>
      </w:tr>
      <w:tr w:rsidR="00A36EBF" w:rsidRPr="00B53923" w14:paraId="32AC3471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420F521" w14:textId="156C0EE6" w:rsidR="00A36EBF" w:rsidRDefault="00A36EBF" w:rsidP="00965C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Motivation &amp; Expectations </w:t>
            </w:r>
          </w:p>
        </w:tc>
        <w:tc>
          <w:tcPr>
            <w:tcW w:w="6096" w:type="dxa"/>
          </w:tcPr>
          <w:p w14:paraId="42ED7F58" w14:textId="77777777" w:rsidR="00A36EBF" w:rsidRDefault="00A36EBF" w:rsidP="00A36EBF">
            <w:pPr>
              <w:numPr>
                <w:ilvl w:val="0"/>
                <w:numId w:val="10"/>
              </w:num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High quality standards</w:t>
            </w:r>
          </w:p>
          <w:p w14:paraId="1CA83273" w14:textId="3F2D2B93" w:rsidR="00A36EBF" w:rsidRDefault="00A36EBF" w:rsidP="00A36EBF">
            <w:pPr>
              <w:numPr>
                <w:ilvl w:val="0"/>
                <w:numId w:val="10"/>
              </w:numPr>
              <w:rPr>
                <w:rFonts w:ascii="Arial" w:hAnsi="Arial"/>
                <w:sz w:val="22"/>
                <w:szCs w:val="22"/>
              </w:rPr>
            </w:pPr>
            <w:r w:rsidRPr="00A36EBF">
              <w:rPr>
                <w:rFonts w:ascii="Arial" w:hAnsi="Arial"/>
                <w:sz w:val="22"/>
                <w:szCs w:val="22"/>
              </w:rPr>
              <w:t>Self-motivated approach to work.</w:t>
            </w:r>
          </w:p>
          <w:p w14:paraId="14786D96" w14:textId="6199B858" w:rsidR="00401995" w:rsidRPr="00A36EBF" w:rsidRDefault="00401995" w:rsidP="00A36EBF">
            <w:pPr>
              <w:numPr>
                <w:ilvl w:val="0"/>
                <w:numId w:val="10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</w:rPr>
              <w:lastRenderedPageBreak/>
              <w:t xml:space="preserve">Able to work </w:t>
            </w:r>
            <w:r w:rsidR="00C82CBB">
              <w:rPr>
                <w:rFonts w:ascii="Arial" w:hAnsi="Arial"/>
                <w:sz w:val="22"/>
              </w:rPr>
              <w:t>evenings, weekends and bank holidays when required to meet the needs of the service</w:t>
            </w:r>
            <w:r>
              <w:rPr>
                <w:rFonts w:ascii="Arial" w:hAnsi="Arial"/>
                <w:sz w:val="22"/>
              </w:rPr>
              <w:t>.</w:t>
            </w:r>
          </w:p>
          <w:p w14:paraId="2F68E5EE" w14:textId="30A3CBCB" w:rsidR="00A36EBF" w:rsidRDefault="00A36EBF" w:rsidP="00A36EBF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6649A783" w14:textId="0EF881AB" w:rsidR="00A36EBF" w:rsidRPr="005F56D0" w:rsidRDefault="00A36EBF" w:rsidP="00A36EBF">
            <w:pPr>
              <w:ind w:left="720"/>
              <w:rPr>
                <w:rFonts w:ascii="Arial" w:hAnsi="Arial"/>
                <w:sz w:val="22"/>
                <w:szCs w:val="22"/>
              </w:rPr>
            </w:pPr>
          </w:p>
        </w:tc>
      </w:tr>
      <w:tr w:rsidR="00115CF8" w:rsidRPr="00B53923" w14:paraId="3E953331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86929F6" w14:textId="77777777" w:rsidR="00115CF8" w:rsidRPr="00EE4FC2" w:rsidRDefault="008F5833" w:rsidP="00965CA2">
            <w:pPr>
              <w:rPr>
                <w:rFonts w:ascii="Arial" w:hAnsi="Arial" w:cs="Arial"/>
                <w:b/>
              </w:rPr>
            </w:pPr>
            <w:r w:rsidRPr="00EE4FC2">
              <w:rPr>
                <w:rFonts w:ascii="Arial" w:hAnsi="Arial" w:cs="Arial"/>
                <w:b/>
              </w:rPr>
              <w:t>Behaviours</w:t>
            </w:r>
          </w:p>
          <w:p w14:paraId="757BAEB6" w14:textId="77777777" w:rsidR="00115CF8" w:rsidRPr="008F5833" w:rsidRDefault="008F5833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8F5833">
              <w:rPr>
                <w:rFonts w:ascii="Arial" w:hAnsi="Arial" w:cs="Arial"/>
              </w:rPr>
              <w:t xml:space="preserve">(Way of thinking and </w:t>
            </w:r>
            <w:proofErr w:type="gramStart"/>
            <w:r w:rsidRPr="008F5833">
              <w:rPr>
                <w:rFonts w:ascii="Arial" w:hAnsi="Arial" w:cs="Arial"/>
              </w:rPr>
              <w:t>Acting</w:t>
            </w:r>
            <w:proofErr w:type="gramEnd"/>
            <w:r w:rsidRPr="008F5833">
              <w:rPr>
                <w:rFonts w:ascii="Arial" w:hAnsi="Arial" w:cs="Arial"/>
              </w:rPr>
              <w:t>)</w:t>
            </w:r>
          </w:p>
        </w:tc>
        <w:tc>
          <w:tcPr>
            <w:tcW w:w="6096" w:type="dxa"/>
          </w:tcPr>
          <w:p w14:paraId="50B63E4C" w14:textId="77777777" w:rsidR="005C02A9" w:rsidRPr="00A36EBF" w:rsidRDefault="005C02A9" w:rsidP="00A36EBF">
            <w:pPr>
              <w:pStyle w:val="ListParagraph"/>
              <w:numPr>
                <w:ilvl w:val="0"/>
                <w:numId w:val="10"/>
              </w:num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  <w:r w:rsidRPr="00A36EBF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 xml:space="preserve">TEAMWORK – Achieve more by working </w:t>
            </w:r>
            <w:proofErr w:type="gramStart"/>
            <w:r w:rsidRPr="00A36EBF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together</w:t>
            </w:r>
            <w:proofErr w:type="gramEnd"/>
          </w:p>
          <w:p w14:paraId="7A80C65E" w14:textId="77777777" w:rsidR="005C02A9" w:rsidRPr="005C02A9" w:rsidRDefault="005C02A9" w:rsidP="005C02A9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5C02A9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(List attributes </w:t>
            </w:r>
            <w:proofErr w:type="gramStart"/>
            <w:r w:rsidRPr="005C02A9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i.e.</w:t>
            </w:r>
            <w:proofErr w:type="gramEnd"/>
            <w:r w:rsidRPr="005C02A9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Understands t</w:t>
            </w: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he benefits of working as a team</w:t>
            </w:r>
            <w:r w:rsidRPr="005C02A9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and the fact that it includes the whole organisation not just your team)</w:t>
            </w:r>
          </w:p>
          <w:p w14:paraId="3946FF68" w14:textId="77777777" w:rsidR="005C02A9" w:rsidRPr="005C02A9" w:rsidRDefault="005C02A9" w:rsidP="005C02A9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  <w:r w:rsidRPr="005C02A9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 xml:space="preserve">INNOVATION – Seek solutions to deliver services in the best </w:t>
            </w:r>
            <w:proofErr w:type="gramStart"/>
            <w:r w:rsidRPr="005C02A9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way</w:t>
            </w:r>
            <w:proofErr w:type="gramEnd"/>
          </w:p>
          <w:p w14:paraId="73C10AFA" w14:textId="77777777" w:rsidR="005C02A9" w:rsidRDefault="005C02A9" w:rsidP="005C02A9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5C02A9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(</w:t>
            </w:r>
            <w:r w:rsidRPr="005C02A9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list the attributes </w:t>
            </w:r>
            <w:proofErr w:type="gramStart"/>
            <w:r w:rsidRPr="005C02A9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i.e.</w:t>
            </w:r>
            <w:proofErr w:type="gramEnd"/>
            <w:r w:rsidRPr="005C02A9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collaborative in their manner, display good ideas).</w:t>
            </w:r>
          </w:p>
          <w:p w14:paraId="4FCEFCA0" w14:textId="77777777" w:rsidR="005C02A9" w:rsidRPr="005C02A9" w:rsidRDefault="005C02A9" w:rsidP="005C02A9">
            <w:p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</w:p>
          <w:p w14:paraId="52BE5DDD" w14:textId="77777777" w:rsidR="005C02A9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250774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EFFECTIVENESS</w:t>
            </w: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– Focused on achieving </w:t>
            </w:r>
            <w:proofErr w:type="gramStart"/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results</w:t>
            </w:r>
            <w:proofErr w:type="gramEnd"/>
          </w:p>
          <w:p w14:paraId="6C23DC05" w14:textId="77777777" w:rsidR="005C02A9" w:rsidRDefault="005C02A9" w:rsidP="005C02A9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(</w:t>
            </w:r>
            <w:proofErr w:type="gramStart"/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list</w:t>
            </w:r>
            <w:proofErr w:type="gramEnd"/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attributes i.e. communicates organised, good problem solver, self-motivated.</w:t>
            </w:r>
          </w:p>
          <w:p w14:paraId="36BCABDF" w14:textId="77777777" w:rsidR="005C02A9" w:rsidRPr="005C02A9" w:rsidRDefault="005C02A9" w:rsidP="005C02A9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</w:p>
          <w:p w14:paraId="7F1A4DD1" w14:textId="77777777" w:rsidR="005C02A9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250774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RESPECT</w:t>
            </w:r>
            <w:r w:rsidRPr="00250774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</w:t>
            </w: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– Value the views and opinions of others </w:t>
            </w:r>
          </w:p>
          <w:p w14:paraId="2F2859E4" w14:textId="77777777" w:rsidR="00115CF8" w:rsidRPr="005C02A9" w:rsidRDefault="005C02A9" w:rsidP="00965CA2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(list attributes </w:t>
            </w:r>
            <w:proofErr w:type="gramStart"/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i.e.</w:t>
            </w:r>
            <w:proofErr w:type="gramEnd"/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good listening skills, personable).</w:t>
            </w:r>
          </w:p>
          <w:p w14:paraId="3A0D492F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2ABD633F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</w:tr>
      <w:tr w:rsidR="00A36EBF" w:rsidRPr="00B53923" w14:paraId="50F56171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2B15E4B" w14:textId="667B5ADF" w:rsidR="00A36EBF" w:rsidRDefault="00A36EBF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4FC2">
              <w:rPr>
                <w:rFonts w:ascii="Arial" w:hAnsi="Arial" w:cs="Arial"/>
                <w:b/>
              </w:rPr>
              <w:t xml:space="preserve">Overall Appearance </w:t>
            </w:r>
          </w:p>
        </w:tc>
        <w:tc>
          <w:tcPr>
            <w:tcW w:w="6096" w:type="dxa"/>
          </w:tcPr>
          <w:p w14:paraId="197B464E" w14:textId="4E5F46A7" w:rsidR="00A36EBF" w:rsidRPr="00A36EBF" w:rsidRDefault="00A36EBF" w:rsidP="00A36EB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 xml:space="preserve">Smart – suitable to </w:t>
            </w:r>
            <w:r>
              <w:rPr>
                <w:rFonts w:ascii="Arial" w:hAnsi="Arial"/>
                <w:sz w:val="22"/>
                <w:szCs w:val="22"/>
              </w:rPr>
              <w:t>deal with</w:t>
            </w:r>
            <w:r w:rsidRPr="005F56D0">
              <w:rPr>
                <w:rFonts w:ascii="Arial" w:hAnsi="Arial"/>
                <w:sz w:val="22"/>
                <w:szCs w:val="22"/>
              </w:rPr>
              <w:t xml:space="preserve"> the public</w:t>
            </w:r>
            <w:r>
              <w:rPr>
                <w:rFonts w:ascii="Arial" w:hAnsi="Arial"/>
                <w:sz w:val="22"/>
                <w:szCs w:val="22"/>
              </w:rPr>
              <w:t xml:space="preserve"> and senior managers</w:t>
            </w:r>
          </w:p>
        </w:tc>
        <w:tc>
          <w:tcPr>
            <w:tcW w:w="4110" w:type="dxa"/>
          </w:tcPr>
          <w:p w14:paraId="2944D6E9" w14:textId="77777777" w:rsidR="00A36EBF" w:rsidRPr="00B53923" w:rsidRDefault="00A36EBF" w:rsidP="00965CA2">
            <w:pPr>
              <w:rPr>
                <w:rFonts w:ascii="Arial" w:hAnsi="Arial" w:cs="Arial"/>
              </w:rPr>
            </w:pPr>
          </w:p>
        </w:tc>
      </w:tr>
    </w:tbl>
    <w:p w14:paraId="7CD9A754" w14:textId="77777777" w:rsidR="00115CF8" w:rsidRDefault="00115CF8" w:rsidP="00965CA2"/>
    <w:p w14:paraId="44F53B20" w14:textId="77777777" w:rsidR="00EE4FC2" w:rsidRPr="0062570B" w:rsidRDefault="00EE4FC2" w:rsidP="0062570B">
      <w:pPr>
        <w:ind w:left="-142" w:right="-1"/>
        <w:rPr>
          <w:rFonts w:ascii="Arial" w:hAnsi="Arial" w:cs="Arial"/>
        </w:rPr>
      </w:pPr>
    </w:p>
    <w:sectPr w:rsidR="00EE4FC2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6C3F3" w14:textId="77777777" w:rsidR="00115CF8" w:rsidRDefault="00115CF8" w:rsidP="0052057F">
      <w:r>
        <w:separator/>
      </w:r>
    </w:p>
  </w:endnote>
  <w:endnote w:type="continuationSeparator" w:id="0">
    <w:p w14:paraId="3307A86C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8303D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1C8060B" wp14:editId="719C80F3">
          <wp:simplePos x="0" y="0"/>
          <wp:positionH relativeFrom="column">
            <wp:posOffset>-56515</wp:posOffset>
          </wp:positionH>
          <wp:positionV relativeFrom="paragraph">
            <wp:posOffset>-1015365</wp:posOffset>
          </wp:positionV>
          <wp:extent cx="8785860" cy="120142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95494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A0CF9" w14:textId="77777777" w:rsidR="00115CF8" w:rsidRDefault="00115CF8" w:rsidP="0052057F">
      <w:r>
        <w:separator/>
      </w:r>
    </w:p>
  </w:footnote>
  <w:footnote w:type="continuationSeparator" w:id="0">
    <w:p w14:paraId="61021C3D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E275A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87C9042" wp14:editId="4DB70858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B3F7B"/>
    <w:multiLevelType w:val="hybridMultilevel"/>
    <w:tmpl w:val="2B1A0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C3E1A"/>
    <w:multiLevelType w:val="hybridMultilevel"/>
    <w:tmpl w:val="676AD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87E4B"/>
    <w:multiLevelType w:val="hybridMultilevel"/>
    <w:tmpl w:val="C2E6A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15B0D"/>
    <w:multiLevelType w:val="hybridMultilevel"/>
    <w:tmpl w:val="99221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1400C"/>
    <w:multiLevelType w:val="hybridMultilevel"/>
    <w:tmpl w:val="80022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B14FD0"/>
    <w:multiLevelType w:val="hybridMultilevel"/>
    <w:tmpl w:val="31760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1227C6"/>
    <w:multiLevelType w:val="hybridMultilevel"/>
    <w:tmpl w:val="0CA4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F7DC7"/>
    <w:multiLevelType w:val="hybridMultilevel"/>
    <w:tmpl w:val="7696B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856FAC"/>
    <w:multiLevelType w:val="hybridMultilevel"/>
    <w:tmpl w:val="978EB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126456">
    <w:abstractNumId w:val="3"/>
  </w:num>
  <w:num w:numId="2" w16cid:durableId="647637018">
    <w:abstractNumId w:val="5"/>
  </w:num>
  <w:num w:numId="3" w16cid:durableId="141625960">
    <w:abstractNumId w:val="8"/>
  </w:num>
  <w:num w:numId="4" w16cid:durableId="1143695449">
    <w:abstractNumId w:val="10"/>
  </w:num>
  <w:num w:numId="5" w16cid:durableId="872694399">
    <w:abstractNumId w:val="9"/>
  </w:num>
  <w:num w:numId="6" w16cid:durableId="1505515987">
    <w:abstractNumId w:val="1"/>
  </w:num>
  <w:num w:numId="7" w16cid:durableId="1675719093">
    <w:abstractNumId w:val="7"/>
  </w:num>
  <w:num w:numId="8" w16cid:durableId="2098555221">
    <w:abstractNumId w:val="6"/>
  </w:num>
  <w:num w:numId="9" w16cid:durableId="903371389">
    <w:abstractNumId w:val="0"/>
  </w:num>
  <w:num w:numId="10" w16cid:durableId="1057513575">
    <w:abstractNumId w:val="2"/>
  </w:num>
  <w:num w:numId="11" w16cid:durableId="329715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C3BC0"/>
    <w:rsid w:val="000F7B4C"/>
    <w:rsid w:val="0010256D"/>
    <w:rsid w:val="00115CF8"/>
    <w:rsid w:val="00133ABB"/>
    <w:rsid w:val="00256FD1"/>
    <w:rsid w:val="00324ED9"/>
    <w:rsid w:val="00401995"/>
    <w:rsid w:val="004B7AC9"/>
    <w:rsid w:val="004D5A0C"/>
    <w:rsid w:val="0052057F"/>
    <w:rsid w:val="00587A79"/>
    <w:rsid w:val="005C02A9"/>
    <w:rsid w:val="005F2849"/>
    <w:rsid w:val="0062570B"/>
    <w:rsid w:val="00741E61"/>
    <w:rsid w:val="00772D7F"/>
    <w:rsid w:val="00791BB2"/>
    <w:rsid w:val="007C5707"/>
    <w:rsid w:val="008F5833"/>
    <w:rsid w:val="0096226F"/>
    <w:rsid w:val="00965CA2"/>
    <w:rsid w:val="00A07478"/>
    <w:rsid w:val="00A242C6"/>
    <w:rsid w:val="00A36EBF"/>
    <w:rsid w:val="00A456AE"/>
    <w:rsid w:val="00A727DE"/>
    <w:rsid w:val="00A7287B"/>
    <w:rsid w:val="00B53923"/>
    <w:rsid w:val="00BA5745"/>
    <w:rsid w:val="00BC7618"/>
    <w:rsid w:val="00C82CBB"/>
    <w:rsid w:val="00CD5B2C"/>
    <w:rsid w:val="00DC1B70"/>
    <w:rsid w:val="00E6573E"/>
    <w:rsid w:val="00EE4FC2"/>
    <w:rsid w:val="00EE54E6"/>
    <w:rsid w:val="00F74685"/>
    <w:rsid w:val="00FC6090"/>
    <w:rsid w:val="00FE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0185A65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  <w:style w:type="paragraph" w:styleId="BodyText">
    <w:name w:val="Body Text"/>
    <w:basedOn w:val="Normal"/>
    <w:link w:val="BodyTextChar"/>
    <w:rsid w:val="00A36EBF"/>
    <w:pPr>
      <w:tabs>
        <w:tab w:val="left" w:pos="4320"/>
      </w:tabs>
    </w:pPr>
    <w:rPr>
      <w:rFonts w:ascii="Arial" w:eastAsia="Times New Roman" w:hAnsi="Arial" w:cs="Arial"/>
      <w:sz w:val="22"/>
    </w:rPr>
  </w:style>
  <w:style w:type="character" w:customStyle="1" w:styleId="BodyTextChar">
    <w:name w:val="Body Text Char"/>
    <w:basedOn w:val="DefaultParagraphFont"/>
    <w:link w:val="BodyText"/>
    <w:rsid w:val="00A36EBF"/>
    <w:rPr>
      <w:rFonts w:ascii="Arial" w:eastAsia="Times New Roman" w:hAnsi="Arial" w:cs="Arial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019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19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199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19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1995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6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4</TotalTime>
  <Pages>2</Pages>
  <Words>319</Words>
  <Characters>1820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Kim Charles</cp:lastModifiedBy>
  <cp:revision>2</cp:revision>
  <cp:lastPrinted>2018-12-10T11:35:00Z</cp:lastPrinted>
  <dcterms:created xsi:type="dcterms:W3CDTF">2023-12-18T15:40:00Z</dcterms:created>
  <dcterms:modified xsi:type="dcterms:W3CDTF">2023-12-18T15:40:00Z</dcterms:modified>
</cp:coreProperties>
</file>