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28809" w14:textId="77777777" w:rsidR="00965CA2" w:rsidRDefault="00965CA2" w:rsidP="00965CA2">
      <w:bookmarkStart w:id="0" w:name="_GoBack"/>
      <w:bookmarkEnd w:id="0"/>
    </w:p>
    <w:p w14:paraId="5779B4CF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7C9B6CA0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731A46A2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5214A219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1D63BFA6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1A32444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1AB34582" w14:textId="77777777" w:rsidR="008F5833" w:rsidRPr="008F5833" w:rsidRDefault="00C13527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Community Development Assistant</w:t>
            </w:r>
          </w:p>
        </w:tc>
        <w:tc>
          <w:tcPr>
            <w:tcW w:w="6096" w:type="dxa"/>
            <w:shd w:val="clear" w:color="auto" w:fill="E2EFD9" w:themeFill="accent6" w:themeFillTint="33"/>
          </w:tcPr>
          <w:p w14:paraId="6A7E48FE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09C31E08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674E0394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16BBF343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43700E68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3CE5870B" w14:textId="77777777" w:rsidR="00B53923" w:rsidRPr="00B53923" w:rsidRDefault="008F5833" w:rsidP="00965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qualifications are needed)</w:t>
            </w:r>
          </w:p>
          <w:p w14:paraId="4C7A93FA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158BB5A4" w14:textId="77777777" w:rsidR="004D1ABF" w:rsidRPr="007D5ADD" w:rsidRDefault="004D1ABF" w:rsidP="004D1ABF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GCSE Maths and English grades A to C (4 and above)</w:t>
            </w:r>
          </w:p>
          <w:p w14:paraId="2BC4038F" w14:textId="77777777" w:rsidR="006A1787" w:rsidRPr="007D5ADD" w:rsidRDefault="006A1787" w:rsidP="004D1AB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95A85" w14:textId="77777777" w:rsidR="006A1787" w:rsidRPr="007D5ADD" w:rsidRDefault="006A1787" w:rsidP="006A1787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Educated to ‘A’ Level</w:t>
            </w:r>
            <w:r w:rsidR="0079777A" w:rsidRPr="007D5ADD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Pr="007D5ADD">
              <w:rPr>
                <w:rFonts w:ascii="Arial" w:hAnsi="Arial" w:cs="Arial"/>
                <w:sz w:val="22"/>
                <w:szCs w:val="22"/>
              </w:rPr>
              <w:t>tandard</w:t>
            </w:r>
            <w:r w:rsidR="00DA0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86385">
              <w:rPr>
                <w:rFonts w:ascii="Arial" w:hAnsi="Arial" w:cs="Arial"/>
                <w:sz w:val="22"/>
                <w:szCs w:val="22"/>
              </w:rPr>
              <w:t>or equivalent experience</w:t>
            </w:r>
          </w:p>
          <w:p w14:paraId="5CA2646D" w14:textId="77777777" w:rsidR="00115CF8" w:rsidRPr="007D5ADD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F387B5" w14:textId="3252383A" w:rsidR="00416A80" w:rsidRPr="007D5ADD" w:rsidRDefault="00416A80" w:rsidP="00F53DBA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 xml:space="preserve">Driving </w:t>
            </w:r>
            <w:r w:rsidR="00F53DBA" w:rsidRPr="007D5ADD">
              <w:rPr>
                <w:rFonts w:ascii="Arial" w:hAnsi="Arial" w:cs="Arial"/>
                <w:sz w:val="22"/>
                <w:szCs w:val="22"/>
              </w:rPr>
              <w:t>Licen</w:t>
            </w:r>
            <w:r w:rsidR="00F53DBA">
              <w:rPr>
                <w:rFonts w:ascii="Arial" w:hAnsi="Arial" w:cs="Arial"/>
                <w:sz w:val="22"/>
                <w:szCs w:val="22"/>
              </w:rPr>
              <w:t>c</w:t>
            </w:r>
            <w:r w:rsidR="00F53DBA" w:rsidRPr="007D5ADD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4110" w:type="dxa"/>
          </w:tcPr>
          <w:p w14:paraId="05AA09FE" w14:textId="77777777" w:rsidR="00115CF8" w:rsidRPr="007D5ADD" w:rsidRDefault="000673BD" w:rsidP="004D1ABF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Qualification in an Arts or Events related subject</w:t>
            </w:r>
          </w:p>
        </w:tc>
      </w:tr>
      <w:tr w:rsidR="00115CF8" w:rsidRPr="00B53923" w14:paraId="6EC55B0C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36EC2859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1CD4A12C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2437C95C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0B34A6FE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</w:rPr>
              <w:t>(What they know)</w:t>
            </w:r>
          </w:p>
          <w:p w14:paraId="7DF70635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08B61857" w14:textId="77777777" w:rsidR="00D620CC" w:rsidRPr="007D5ADD" w:rsidRDefault="00D620CC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D08976" w14:textId="77777777" w:rsidR="000673BD" w:rsidRPr="007D5ADD" w:rsidRDefault="000673B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of working with arts/cultural/heritage organisations and practitioners</w:t>
            </w:r>
          </w:p>
          <w:p w14:paraId="7736551F" w14:textId="77777777" w:rsidR="0079777A" w:rsidRPr="007D5ADD" w:rsidRDefault="0079777A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6C7D9F" w14:textId="77777777" w:rsidR="0079777A" w:rsidRPr="007D5ADD" w:rsidRDefault="0079777A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of delivering/commissioning a wide range of community projects or educational programmes</w:t>
            </w:r>
          </w:p>
          <w:p w14:paraId="2F1C243D" w14:textId="77777777" w:rsidR="007D5ADD" w:rsidRPr="007D5ADD" w:rsidRDefault="007D5ADD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A70C27" w14:textId="77777777" w:rsidR="007D5ADD" w:rsidRPr="007D5ADD" w:rsidRDefault="007D5AD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Knowledge in the relevant field, nationally/regionally and locally, including working in a highly evolving environment.</w:t>
            </w:r>
          </w:p>
          <w:p w14:paraId="548A25C2" w14:textId="77777777" w:rsidR="00115CF8" w:rsidRPr="007D5ADD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D76B67" w14:textId="77777777" w:rsidR="00115CF8" w:rsidRPr="007D5ADD" w:rsidRDefault="0079777A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of sourcing grant funding</w:t>
            </w:r>
          </w:p>
          <w:p w14:paraId="2D4025C9" w14:textId="77777777" w:rsidR="006A1787" w:rsidRPr="007D5ADD" w:rsidRDefault="006A1787" w:rsidP="007977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F661EB" w14:textId="77777777" w:rsidR="007D5ADD" w:rsidRPr="007D5ADD" w:rsidRDefault="007D5ADD" w:rsidP="007D5ADD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Use of Microsoft Office especially Outlook, Word and Excel</w:t>
            </w:r>
          </w:p>
          <w:p w14:paraId="57173C4D" w14:textId="77777777" w:rsidR="007D5ADD" w:rsidRPr="007D5ADD" w:rsidRDefault="007D5ADD" w:rsidP="007D5A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713E33" w14:textId="77777777" w:rsidR="007D5ADD" w:rsidRPr="007D5ADD" w:rsidRDefault="007D5ADD" w:rsidP="007D5ADD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of writing variety of documents such as e-mail, correspondence and reports</w:t>
            </w:r>
          </w:p>
          <w:p w14:paraId="606BF767" w14:textId="77777777" w:rsidR="0079777A" w:rsidRPr="007D5ADD" w:rsidRDefault="0079777A" w:rsidP="0079777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28FF1232" w14:textId="77777777" w:rsidR="00115CF8" w:rsidRPr="007D5ADD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69D198" w14:textId="77777777" w:rsidR="000673BD" w:rsidRPr="007D5ADD" w:rsidRDefault="000673B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of planning and delivering participatory arts, cultural and heritage programmes and projects in a local/central government context</w:t>
            </w:r>
          </w:p>
          <w:p w14:paraId="629A8E5B" w14:textId="77777777" w:rsidR="000673BD" w:rsidRPr="007D5ADD" w:rsidRDefault="000673BD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4269A" w14:textId="77777777" w:rsidR="000673BD" w:rsidRPr="007D5ADD" w:rsidRDefault="000673B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supporting marketing activities</w:t>
            </w:r>
          </w:p>
          <w:p w14:paraId="5D59D136" w14:textId="77777777" w:rsidR="000673BD" w:rsidRPr="007D5ADD" w:rsidRDefault="000673BD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BBFAB4" w14:textId="77777777" w:rsidR="006A1787" w:rsidRPr="007D5ADD" w:rsidRDefault="006A1787" w:rsidP="006A1787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working with children and young people and/or disadvantaged groups</w:t>
            </w:r>
          </w:p>
          <w:p w14:paraId="1B8DAF6C" w14:textId="77777777" w:rsidR="00B63804" w:rsidRPr="007D5ADD" w:rsidRDefault="00B63804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F8885" w14:textId="77777777" w:rsidR="00B63804" w:rsidRPr="007D5ADD" w:rsidRDefault="0079777A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Experience working with small businesses, freelancers</w:t>
            </w:r>
          </w:p>
          <w:p w14:paraId="0E751855" w14:textId="77777777" w:rsidR="00A72231" w:rsidRPr="007D5ADD" w:rsidRDefault="00A72231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332954" w14:textId="77777777" w:rsidR="00A72231" w:rsidRPr="007D5ADD" w:rsidRDefault="00A72231" w:rsidP="00965C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5CF8" w:rsidRPr="00B53923" w14:paraId="059930F4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2442CBE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3195302A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43658D87" w14:textId="77777777" w:rsidR="00115CF8" w:rsidRPr="00B53923" w:rsidRDefault="00B53923" w:rsidP="00965CA2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</w:rPr>
              <w:t>(What have they done)</w:t>
            </w:r>
          </w:p>
          <w:p w14:paraId="29F35ED1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8894B8B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4624089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6F6B1EE9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37365268" w14:textId="77777777" w:rsidR="00F70E24" w:rsidRDefault="00F70E24" w:rsidP="0079777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Experience in writing successful funding bids.</w:t>
            </w:r>
          </w:p>
          <w:p w14:paraId="50654BF3" w14:textId="77777777" w:rsidR="00F70E24" w:rsidRDefault="00F70E24" w:rsidP="007977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DD377" w14:textId="3A044203" w:rsidR="0079777A" w:rsidRPr="007D5ADD" w:rsidRDefault="0079777A" w:rsidP="0079777A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 xml:space="preserve">Experience in managing projects and reporting back to funders / senior management on progress. </w:t>
            </w:r>
          </w:p>
          <w:p w14:paraId="0AF68222" w14:textId="77777777" w:rsidR="00115CF8" w:rsidRPr="007D5ADD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EAF63E" w14:textId="77777777" w:rsidR="007D5ADD" w:rsidRDefault="007D5AD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Networking</w:t>
            </w:r>
            <w:r>
              <w:rPr>
                <w:rFonts w:ascii="Arial" w:hAnsi="Arial" w:cs="Arial"/>
                <w:sz w:val="22"/>
                <w:szCs w:val="22"/>
              </w:rPr>
              <w:t xml:space="preserve"> and partnership development</w:t>
            </w:r>
            <w:r w:rsidRPr="007D5ADD">
              <w:rPr>
                <w:rFonts w:ascii="Arial" w:hAnsi="Arial" w:cs="Arial"/>
                <w:sz w:val="22"/>
                <w:szCs w:val="22"/>
              </w:rPr>
              <w:t xml:space="preserve"> skills</w:t>
            </w:r>
          </w:p>
          <w:p w14:paraId="29F58297" w14:textId="77777777" w:rsidR="007D5ADD" w:rsidRPr="007D5ADD" w:rsidRDefault="007D5ADD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9F9B12" w14:textId="775F0B80" w:rsidR="00A72231" w:rsidRPr="007D5ADD" w:rsidRDefault="00A72231" w:rsidP="0079777A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lastRenderedPageBreak/>
              <w:t xml:space="preserve">Excellent communication </w:t>
            </w:r>
            <w:r w:rsidR="00F70E24">
              <w:rPr>
                <w:rFonts w:ascii="Arial" w:hAnsi="Arial" w:cs="Arial"/>
                <w:sz w:val="22"/>
                <w:szCs w:val="22"/>
              </w:rPr>
              <w:t xml:space="preserve">and customer care </w:t>
            </w:r>
            <w:r w:rsidRPr="007D5ADD">
              <w:rPr>
                <w:rFonts w:ascii="Arial" w:hAnsi="Arial" w:cs="Arial"/>
                <w:sz w:val="22"/>
                <w:szCs w:val="22"/>
              </w:rPr>
              <w:t>skills to deal with individuals at all levels and backgrounds</w:t>
            </w:r>
          </w:p>
          <w:p w14:paraId="680CCE90" w14:textId="77777777" w:rsidR="0079777A" w:rsidRPr="007D5ADD" w:rsidRDefault="0079777A" w:rsidP="007977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D6006" w14:textId="3FC92B0D" w:rsidR="00A72231" w:rsidRPr="007D5ADD" w:rsidRDefault="00A72231" w:rsidP="0079777A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Clear and accurate written work including minute taking</w:t>
            </w:r>
            <w:r w:rsidR="00F70E24">
              <w:rPr>
                <w:rFonts w:ascii="Arial" w:hAnsi="Arial" w:cs="Arial"/>
                <w:sz w:val="22"/>
                <w:szCs w:val="22"/>
              </w:rPr>
              <w:t xml:space="preserve"> and report writing. </w:t>
            </w:r>
          </w:p>
          <w:p w14:paraId="6F39ADBA" w14:textId="77777777" w:rsidR="0079777A" w:rsidRPr="007D5ADD" w:rsidRDefault="0079777A" w:rsidP="0079777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CAB9D3" w14:textId="1D768BB7" w:rsidR="00115CF8" w:rsidRDefault="007D5ADD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Ability to manage conflicting and competing deadlines.</w:t>
            </w:r>
          </w:p>
          <w:p w14:paraId="67DABD26" w14:textId="4D975A8F" w:rsidR="00F70E24" w:rsidRDefault="00F70E24" w:rsidP="00965C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4793DF" w14:textId="77777777" w:rsidR="00115CF8" w:rsidRPr="007D5ADD" w:rsidRDefault="00115CF8" w:rsidP="00F70E2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030078AE" w14:textId="77777777" w:rsidR="00A72231" w:rsidRPr="007D5ADD" w:rsidRDefault="00A72231" w:rsidP="007A2D09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lastRenderedPageBreak/>
              <w:t>Project management</w:t>
            </w:r>
          </w:p>
          <w:p w14:paraId="44225432" w14:textId="77777777" w:rsidR="007A2D09" w:rsidRPr="007D5ADD" w:rsidRDefault="007A2D09" w:rsidP="007A2D0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04E9B7" w14:textId="77777777" w:rsidR="007A2D09" w:rsidRPr="007D5ADD" w:rsidRDefault="007A2D09" w:rsidP="007A2D09">
            <w:pPr>
              <w:rPr>
                <w:rFonts w:ascii="Arial" w:hAnsi="Arial" w:cs="Arial"/>
                <w:sz w:val="22"/>
                <w:szCs w:val="22"/>
              </w:rPr>
            </w:pPr>
            <w:r w:rsidRPr="007D5ADD">
              <w:rPr>
                <w:rFonts w:ascii="Arial" w:hAnsi="Arial" w:cs="Arial"/>
                <w:sz w:val="22"/>
                <w:szCs w:val="22"/>
              </w:rPr>
              <w:t>Events experience</w:t>
            </w:r>
          </w:p>
          <w:p w14:paraId="7B87035E" w14:textId="77777777" w:rsidR="00115CF8" w:rsidRPr="007D5ADD" w:rsidRDefault="00115CF8" w:rsidP="000673B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5CF8" w:rsidRPr="00B53923" w14:paraId="402955FA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0F7A13C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F1552A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5CE1FB" w14:textId="77777777" w:rsidR="00115CF8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5D563D16" w14:textId="77777777" w:rsidR="00115CF8" w:rsidRPr="008F5833" w:rsidRDefault="008F5833" w:rsidP="00965CA2">
            <w:pPr>
              <w:rPr>
                <w:rFonts w:ascii="Arial" w:hAnsi="Arial" w:cs="Arial"/>
                <w:sz w:val="22"/>
                <w:szCs w:val="22"/>
              </w:rPr>
            </w:pPr>
            <w:r w:rsidRPr="008F5833">
              <w:rPr>
                <w:rFonts w:ascii="Arial" w:hAnsi="Arial" w:cs="Arial"/>
              </w:rPr>
              <w:t>(Way of thinking and Acting)</w:t>
            </w:r>
          </w:p>
        </w:tc>
        <w:tc>
          <w:tcPr>
            <w:tcW w:w="6096" w:type="dxa"/>
          </w:tcPr>
          <w:p w14:paraId="50726C34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0ADE05B" w14:textId="77777777" w:rsidR="005C02A9" w:rsidRPr="00F70E24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b/>
                <w:sz w:val="22"/>
                <w:szCs w:val="22"/>
              </w:rPr>
              <w:t>TEAMWORK – Achieve more by working together</w:t>
            </w:r>
          </w:p>
          <w:p w14:paraId="3984D841" w14:textId="77777777" w:rsidR="005C02A9" w:rsidRPr="00F70E24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(List attributes i.e. Understands the benefits of working as a team and the fact that it includes the whole organisation not just your team)</w:t>
            </w:r>
          </w:p>
          <w:p w14:paraId="3868FD3F" w14:textId="77777777" w:rsidR="005C02A9" w:rsidRPr="00F70E24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b/>
                <w:sz w:val="22"/>
                <w:szCs w:val="22"/>
              </w:rPr>
              <w:t>INNOVATION – Seek solutions to deliver services in the best way</w:t>
            </w:r>
          </w:p>
          <w:p w14:paraId="2EC8263D" w14:textId="77777777" w:rsidR="005C02A9" w:rsidRPr="00F70E24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b/>
                <w:sz w:val="22"/>
                <w:szCs w:val="22"/>
              </w:rPr>
              <w:t>(</w:t>
            </w:r>
            <w:proofErr w:type="gramStart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list</w:t>
            </w:r>
            <w:proofErr w:type="gramEnd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 xml:space="preserve"> the attributes i.e. collaborative in their manner, display good ideas).</w:t>
            </w:r>
          </w:p>
          <w:p w14:paraId="4F6FCF85" w14:textId="77777777" w:rsidR="005C02A9" w:rsidRPr="00F70E24" w:rsidRDefault="005C02A9" w:rsidP="005C02A9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14:paraId="0F790799" w14:textId="77777777" w:rsidR="005C02A9" w:rsidRPr="00F70E24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b/>
                <w:sz w:val="22"/>
                <w:szCs w:val="22"/>
              </w:rPr>
              <w:t>EFFECTIVENESS</w:t>
            </w:r>
            <w:r w:rsidRPr="00F70E24">
              <w:rPr>
                <w:rFonts w:ascii="Arial" w:eastAsia="Arial Unicode MS" w:hAnsi="Arial" w:cs="Arial"/>
                <w:sz w:val="22"/>
                <w:szCs w:val="22"/>
              </w:rPr>
              <w:t xml:space="preserve"> – Focused on achieving results</w:t>
            </w:r>
          </w:p>
          <w:p w14:paraId="312529BC" w14:textId="77777777" w:rsidR="005C02A9" w:rsidRPr="00F70E24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(</w:t>
            </w:r>
            <w:proofErr w:type="gramStart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list</w:t>
            </w:r>
            <w:proofErr w:type="gramEnd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 xml:space="preserve"> attributes i.e. communicates organised, good problem solver, self-motivated.</w:t>
            </w:r>
          </w:p>
          <w:p w14:paraId="79BEF121" w14:textId="77777777" w:rsidR="005C02A9" w:rsidRPr="00F70E24" w:rsidRDefault="005C02A9" w:rsidP="005C02A9">
            <w:pPr>
              <w:rPr>
                <w:rFonts w:ascii="Arial" w:eastAsia="Arial Unicode MS" w:hAnsi="Arial" w:cs="Arial"/>
                <w:sz w:val="22"/>
                <w:szCs w:val="22"/>
              </w:rPr>
            </w:pPr>
          </w:p>
          <w:p w14:paraId="2D35650B" w14:textId="77777777" w:rsidR="005C02A9" w:rsidRPr="00F70E24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b/>
                <w:sz w:val="22"/>
                <w:szCs w:val="22"/>
              </w:rPr>
              <w:t>RESPECT</w:t>
            </w:r>
            <w:r w:rsidRPr="00F70E24">
              <w:rPr>
                <w:rFonts w:ascii="Arial" w:eastAsia="Arial Unicode MS" w:hAnsi="Arial" w:cs="Arial"/>
                <w:sz w:val="22"/>
                <w:szCs w:val="22"/>
              </w:rPr>
              <w:t xml:space="preserve"> – Value the views and opinions of others </w:t>
            </w:r>
          </w:p>
          <w:p w14:paraId="747219C1" w14:textId="77777777" w:rsidR="00115CF8" w:rsidRPr="00F70E24" w:rsidRDefault="005C02A9" w:rsidP="00965CA2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(</w:t>
            </w:r>
            <w:proofErr w:type="gramStart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>list</w:t>
            </w:r>
            <w:proofErr w:type="gramEnd"/>
            <w:r w:rsidRPr="00F70E24">
              <w:rPr>
                <w:rFonts w:ascii="Arial" w:eastAsia="Arial Unicode MS" w:hAnsi="Arial" w:cs="Arial"/>
                <w:sz w:val="22"/>
                <w:szCs w:val="22"/>
              </w:rPr>
              <w:t xml:space="preserve"> attributes i.e. good listening skills, personable).</w:t>
            </w:r>
          </w:p>
          <w:p w14:paraId="5852FB3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27D7CBA" w14:textId="77777777" w:rsidR="00A72231" w:rsidRPr="00747CD9" w:rsidRDefault="00A72231" w:rsidP="00A7223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DC0D68">
              <w:rPr>
                <w:rFonts w:ascii="Arial" w:hAnsi="Arial" w:cs="Arial"/>
                <w:sz w:val="22"/>
                <w:szCs w:val="22"/>
              </w:rPr>
              <w:t>Understanding of teamwork and the wider team</w:t>
            </w:r>
            <w:r>
              <w:rPr>
                <w:rFonts w:ascii="Arial" w:hAnsi="Arial" w:cs="Arial"/>
                <w:sz w:val="22"/>
                <w:szCs w:val="22"/>
              </w:rPr>
              <w:t>, Collaborative. Practical assistance.</w:t>
            </w:r>
          </w:p>
          <w:p w14:paraId="2326A112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FDFD8B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F48B58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92A49B" w14:textId="41BCEA13" w:rsidR="00A72231" w:rsidRDefault="00A72231" w:rsidP="00A7223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Solution focused, innovator</w:t>
            </w:r>
            <w:r w:rsidR="007A2D09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55C1AF0A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64FF95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ADAEA6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1206FF" w14:textId="77777777" w:rsidR="00A72231" w:rsidRDefault="00A72231" w:rsidP="00A722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A35CC0" w14:textId="77777777" w:rsidR="00A72231" w:rsidRPr="000E16DE" w:rsidRDefault="00A72231" w:rsidP="00E412B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0E16DE">
              <w:rPr>
                <w:rFonts w:ascii="Arial" w:hAnsi="Arial" w:cs="Arial"/>
                <w:sz w:val="22"/>
                <w:szCs w:val="22"/>
              </w:rPr>
              <w:t xml:space="preserve">Organised, self-motivated, problem solver, </w:t>
            </w:r>
            <w:r w:rsidR="000E16DE">
              <w:rPr>
                <w:rFonts w:ascii="Arial" w:hAnsi="Arial" w:cs="Arial"/>
                <w:sz w:val="22"/>
                <w:szCs w:val="22"/>
              </w:rPr>
              <w:t>outcomes focussed</w:t>
            </w:r>
            <w:r w:rsidR="000E16DE">
              <w:rPr>
                <w:rFonts w:ascii="Arial" w:hAnsi="Arial" w:cs="Arial"/>
                <w:sz w:val="22"/>
                <w:szCs w:val="22"/>
              </w:rPr>
              <w:br/>
            </w:r>
          </w:p>
          <w:p w14:paraId="7129EBBE" w14:textId="77777777" w:rsidR="000E16DE" w:rsidRDefault="00A72231" w:rsidP="000E16D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A72231">
              <w:rPr>
                <w:rFonts w:ascii="Arial" w:hAnsi="Arial" w:cs="Arial"/>
                <w:sz w:val="22"/>
                <w:szCs w:val="22"/>
              </w:rPr>
              <w:t>Listener, personable, emotional intelligence and confidentiality</w:t>
            </w:r>
            <w:r w:rsidR="000E16D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E16DE" w:rsidRPr="00A72231">
              <w:rPr>
                <w:rFonts w:ascii="Arial" w:hAnsi="Arial" w:cs="Arial"/>
                <w:sz w:val="22"/>
                <w:szCs w:val="22"/>
              </w:rPr>
              <w:t>positive attitude</w:t>
            </w:r>
            <w:r w:rsidR="000E16DE">
              <w:rPr>
                <w:rFonts w:ascii="Arial" w:hAnsi="Arial" w:cs="Arial"/>
                <w:sz w:val="22"/>
                <w:szCs w:val="22"/>
              </w:rPr>
              <w:t>, approachable</w:t>
            </w:r>
            <w:r w:rsidR="000E16DE" w:rsidRPr="00A722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045C87D" w14:textId="77777777" w:rsidR="00115CF8" w:rsidRPr="00A72231" w:rsidRDefault="00115CF8" w:rsidP="000E16DE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D42753" w14:textId="77777777" w:rsidR="00115CF8" w:rsidRDefault="00115CF8" w:rsidP="00965CA2"/>
    <w:p w14:paraId="41F543EA" w14:textId="77777777" w:rsidR="000372A7" w:rsidRPr="0062570B" w:rsidRDefault="00EF07FF" w:rsidP="0062570B">
      <w:pPr>
        <w:ind w:left="-142" w:right="-1"/>
        <w:rPr>
          <w:rFonts w:ascii="Arial" w:hAnsi="Arial" w:cs="Arial"/>
        </w:rPr>
      </w:pPr>
    </w:p>
    <w:sectPr w:rsidR="000372A7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B49B5" w14:textId="77777777" w:rsidR="00115CF8" w:rsidRDefault="00115CF8" w:rsidP="0052057F">
      <w:r>
        <w:separator/>
      </w:r>
    </w:p>
  </w:endnote>
  <w:endnote w:type="continuationSeparator" w:id="0">
    <w:p w14:paraId="1AFE165C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1078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34D7D17" wp14:editId="6EC49A71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6CDB0" w14:textId="77777777" w:rsidR="00115CF8" w:rsidRDefault="00115CF8" w:rsidP="0052057F">
      <w:r>
        <w:separator/>
      </w:r>
    </w:p>
  </w:footnote>
  <w:footnote w:type="continuationSeparator" w:id="0">
    <w:p w14:paraId="1066BBC0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E21F4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CCE0AD" wp14:editId="4BD41C46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934FD"/>
    <w:multiLevelType w:val="hybridMultilevel"/>
    <w:tmpl w:val="FDD22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34CBD"/>
    <w:multiLevelType w:val="hybridMultilevel"/>
    <w:tmpl w:val="6F740DEE"/>
    <w:lvl w:ilvl="0" w:tplc="B936C4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06390"/>
    <w:multiLevelType w:val="hybridMultilevel"/>
    <w:tmpl w:val="E50E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attachedTemplate r:id="rId1"/>
  <w:trackRevisions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F8"/>
    <w:rsid w:val="00061656"/>
    <w:rsid w:val="000673BD"/>
    <w:rsid w:val="00092229"/>
    <w:rsid w:val="000C3BC0"/>
    <w:rsid w:val="000E16DE"/>
    <w:rsid w:val="000F7B4C"/>
    <w:rsid w:val="0010256D"/>
    <w:rsid w:val="00115CF8"/>
    <w:rsid w:val="002114C2"/>
    <w:rsid w:val="00324ED9"/>
    <w:rsid w:val="00416A80"/>
    <w:rsid w:val="004B7AC9"/>
    <w:rsid w:val="004D1ABF"/>
    <w:rsid w:val="004D5A0C"/>
    <w:rsid w:val="0052057F"/>
    <w:rsid w:val="00587A79"/>
    <w:rsid w:val="005C02A9"/>
    <w:rsid w:val="005F092B"/>
    <w:rsid w:val="005F2849"/>
    <w:rsid w:val="00604CC0"/>
    <w:rsid w:val="0062570B"/>
    <w:rsid w:val="006A1787"/>
    <w:rsid w:val="00741E61"/>
    <w:rsid w:val="00772D7F"/>
    <w:rsid w:val="0079777A"/>
    <w:rsid w:val="007A2D09"/>
    <w:rsid w:val="007C5707"/>
    <w:rsid w:val="007D5ADD"/>
    <w:rsid w:val="008F5833"/>
    <w:rsid w:val="00946D3A"/>
    <w:rsid w:val="0096226F"/>
    <w:rsid w:val="00965CA2"/>
    <w:rsid w:val="00A07478"/>
    <w:rsid w:val="00A242C6"/>
    <w:rsid w:val="00A456AE"/>
    <w:rsid w:val="00A72231"/>
    <w:rsid w:val="00A7287B"/>
    <w:rsid w:val="00AD46FA"/>
    <w:rsid w:val="00AE1DC5"/>
    <w:rsid w:val="00B53923"/>
    <w:rsid w:val="00B63804"/>
    <w:rsid w:val="00BA14A3"/>
    <w:rsid w:val="00BA5745"/>
    <w:rsid w:val="00BC7618"/>
    <w:rsid w:val="00C13527"/>
    <w:rsid w:val="00CD5B2C"/>
    <w:rsid w:val="00D620CC"/>
    <w:rsid w:val="00D86385"/>
    <w:rsid w:val="00DA0E52"/>
    <w:rsid w:val="00DC1B70"/>
    <w:rsid w:val="00E6573E"/>
    <w:rsid w:val="00EE54E6"/>
    <w:rsid w:val="00EF07FF"/>
    <w:rsid w:val="00F53DBA"/>
    <w:rsid w:val="00F70E24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29103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3D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3D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3DB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3D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3DBA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1</TotalTime>
  <Pages>2</Pages>
  <Words>383</Words>
  <Characters>2187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Maria Simpson</cp:lastModifiedBy>
  <cp:revision>2</cp:revision>
  <cp:lastPrinted>2018-12-10T11:35:00Z</cp:lastPrinted>
  <dcterms:created xsi:type="dcterms:W3CDTF">2023-11-21T13:47:00Z</dcterms:created>
  <dcterms:modified xsi:type="dcterms:W3CDTF">2023-11-21T13:47:00Z</dcterms:modified>
</cp:coreProperties>
</file>