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CA2" w:rsidRDefault="00965CA2" w:rsidP="00965CA2">
      <w:bookmarkStart w:id="0" w:name="_GoBack"/>
      <w:bookmarkEnd w:id="0"/>
    </w:p>
    <w:p w:rsidR="006A17A4" w:rsidRPr="006A17A4" w:rsidRDefault="006A17A4" w:rsidP="006A17A4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Person specification</w:t>
      </w:r>
    </w:p>
    <w:p w:rsidR="006A17A4" w:rsidRDefault="006A17A4" w:rsidP="006A17A4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Kidz Klub Playworker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733"/>
        <w:gridCol w:w="4724"/>
      </w:tblGrid>
      <w:tr w:rsidR="006A17A4" w:rsidTr="006A17A4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A4" w:rsidRDefault="006A17A4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Essential qualities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A4" w:rsidRDefault="006A17A4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Desirable qualities</w:t>
            </w:r>
          </w:p>
        </w:tc>
      </w:tr>
      <w:tr w:rsidR="006A17A4" w:rsidTr="006A17A4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Understanding the varied needs of children and their families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Understanding the issues involved in the delivery of quality play care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Understanding the issues of equal opportunities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Provide and facilitate safe and creative play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Good communication skills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Able to work as part of a team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Sound judgement and common sense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Sufficient understanding and use of English to ensure</w:t>
            </w:r>
            <w:r w:rsidR="008C4D38">
              <w:rPr>
                <w:rFonts w:ascii="Arial" w:hAnsi="Arial" w:cs="Arial"/>
                <w:sz w:val="24"/>
              </w:rPr>
              <w:t xml:space="preserve"> the well-being of the children.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Appropriate child protection training.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Experience of working within a play-based setting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Experience of administration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Competent in using IT to support play and club administration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Ability to work on own initiative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Relevant qualification or willingness to work towards this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Current Paediatric First Aid Certificate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Food Hygiene Certificate</w:t>
            </w:r>
          </w:p>
          <w:p w:rsidR="006A17A4" w:rsidRDefault="006A17A4" w:rsidP="0035504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Experience of working with 4 to 11 year olds</w:t>
            </w:r>
          </w:p>
          <w:p w:rsidR="006A17A4" w:rsidRDefault="006A17A4" w:rsidP="003550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Childcare or Teaching Qualification</w:t>
            </w:r>
          </w:p>
        </w:tc>
      </w:tr>
    </w:tbl>
    <w:p w:rsidR="006A17A4" w:rsidRDefault="006A17A4" w:rsidP="006A17A4"/>
    <w:p w:rsidR="000372A7" w:rsidRPr="0062570B" w:rsidRDefault="004E4934" w:rsidP="0062570B">
      <w:pPr>
        <w:ind w:left="-142" w:right="-1"/>
        <w:rPr>
          <w:rFonts w:ascii="Arial" w:hAnsi="Arial" w:cs="Arial"/>
        </w:rPr>
      </w:pPr>
    </w:p>
    <w:sectPr w:rsidR="000372A7" w:rsidRPr="0062570B" w:rsidSect="005F2849">
      <w:headerReference w:type="default" r:id="rId7"/>
      <w:footerReference w:type="default" r:id="rId8"/>
      <w:pgSz w:w="11900" w:h="16820"/>
      <w:pgMar w:top="1701" w:right="1440" w:bottom="1985" w:left="99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2E5" w:rsidRDefault="002732E5" w:rsidP="0052057F">
      <w:r>
        <w:separator/>
      </w:r>
    </w:p>
  </w:endnote>
  <w:endnote w:type="continuationSeparator" w:id="0">
    <w:p w:rsidR="002732E5" w:rsidRDefault="002732E5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-625269</wp:posOffset>
          </wp:positionH>
          <wp:positionV relativeFrom="paragraph">
            <wp:posOffset>-1017655</wp:posOffset>
          </wp:positionV>
          <wp:extent cx="7540262" cy="1201886"/>
          <wp:effectExtent l="0" t="0" r="381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7545600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2E5" w:rsidRDefault="002732E5" w:rsidP="0052057F">
      <w:r>
        <w:separator/>
      </w:r>
    </w:p>
  </w:footnote>
  <w:footnote w:type="continuationSeparator" w:id="0">
    <w:p w:rsidR="002732E5" w:rsidRDefault="002732E5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-625269</wp:posOffset>
          </wp:positionH>
          <wp:positionV relativeFrom="paragraph">
            <wp:posOffset>1</wp:posOffset>
          </wp:positionV>
          <wp:extent cx="7555864" cy="776976"/>
          <wp:effectExtent l="0" t="0" r="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7556400" cy="7770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6989"/>
    <w:multiLevelType w:val="hybridMultilevel"/>
    <w:tmpl w:val="60DE8426"/>
    <w:lvl w:ilvl="0" w:tplc="47BE96A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attachedTemplate r:id="rId1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7A4"/>
    <w:rsid w:val="00061656"/>
    <w:rsid w:val="00092229"/>
    <w:rsid w:val="000C3BC0"/>
    <w:rsid w:val="0010256D"/>
    <w:rsid w:val="002732E5"/>
    <w:rsid w:val="00324ED9"/>
    <w:rsid w:val="004B7AC9"/>
    <w:rsid w:val="004D5A0C"/>
    <w:rsid w:val="004E4934"/>
    <w:rsid w:val="0052057F"/>
    <w:rsid w:val="00587A79"/>
    <w:rsid w:val="005F2849"/>
    <w:rsid w:val="0062570B"/>
    <w:rsid w:val="006A17A4"/>
    <w:rsid w:val="00741E61"/>
    <w:rsid w:val="00772D7F"/>
    <w:rsid w:val="007C5707"/>
    <w:rsid w:val="008C4D38"/>
    <w:rsid w:val="0096226F"/>
    <w:rsid w:val="00965CA2"/>
    <w:rsid w:val="00A07478"/>
    <w:rsid w:val="00A242C6"/>
    <w:rsid w:val="00A456AE"/>
    <w:rsid w:val="00A7287B"/>
    <w:rsid w:val="00BA5745"/>
    <w:rsid w:val="00BC7618"/>
    <w:rsid w:val="00CD5B2C"/>
    <w:rsid w:val="00DC1B70"/>
    <w:rsid w:val="00E6573E"/>
    <w:rsid w:val="00EE54E6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efaultImageDpi w14:val="32767"/>
  <w15:docId w15:val="{CB0D2285-DF42-4A59-93E3-7DC3A0A1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7A4"/>
    <w:pPr>
      <w:spacing w:after="160" w:line="25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1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5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0</TotalTime>
  <Pages>1</Pages>
  <Words>135</Words>
  <Characters>776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Kim Charles</cp:lastModifiedBy>
  <cp:revision>2</cp:revision>
  <cp:lastPrinted>2018-12-10T11:35:00Z</cp:lastPrinted>
  <dcterms:created xsi:type="dcterms:W3CDTF">2023-01-16T14:20:00Z</dcterms:created>
  <dcterms:modified xsi:type="dcterms:W3CDTF">2023-01-16T14:20:00Z</dcterms:modified>
</cp:coreProperties>
</file>