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5C220" w14:textId="6DFE5F24" w:rsidR="00522E87" w:rsidRDefault="00E040D2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828AB8" wp14:editId="03743021">
                <wp:simplePos x="0" y="0"/>
                <wp:positionH relativeFrom="column">
                  <wp:posOffset>31404</wp:posOffset>
                </wp:positionH>
                <wp:positionV relativeFrom="paragraph">
                  <wp:posOffset>115455</wp:posOffset>
                </wp:positionV>
                <wp:extent cx="6105236" cy="640080"/>
                <wp:effectExtent l="0" t="0" r="0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6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871B2" w14:textId="77777777" w:rsidR="00522E87" w:rsidRPr="003C492B" w:rsidRDefault="00522E87">
                            <w:pPr>
                              <w:pStyle w:val="Heading2"/>
                              <w:rPr>
                                <w:sz w:val="44"/>
                                <w:szCs w:val="44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C492B">
                              <w:rPr>
                                <w:sz w:val="44"/>
                                <w:szCs w:val="44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PERSON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28A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45pt;margin-top:9.1pt;width:480.75pt;height:5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" stroked="f">
                <v:textbox>
                  <w:txbxContent>
                    <w:p w14:paraId="663871B2" w14:textId="77777777" w:rsidR="00522E87" w:rsidRPr="003C492B" w:rsidRDefault="00522E87">
                      <w:pPr>
                        <w:pStyle w:val="Heading2"/>
                        <w:rPr>
                          <w:sz w:val="44"/>
                          <w:szCs w:val="44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C492B">
                        <w:rPr>
                          <w:sz w:val="44"/>
                          <w:szCs w:val="44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PERSON SPECIFICATION</w:t>
                      </w:r>
                    </w:p>
                  </w:txbxContent>
                </v:textbox>
              </v:shape>
            </w:pict>
          </mc:Fallback>
        </mc:AlternateContent>
      </w:r>
      <w:r w:rsidR="003C492B">
        <w:rPr>
          <w:noProof/>
        </w:rPr>
        <w:drawing>
          <wp:anchor distT="0" distB="0" distL="114300" distR="114300" simplePos="0" relativeHeight="251659264" behindDoc="0" locked="0" layoutInCell="1" allowOverlap="1" wp14:anchorId="495AC37A" wp14:editId="61982524">
            <wp:simplePos x="0" y="0"/>
            <wp:positionH relativeFrom="margin">
              <wp:posOffset>5375506</wp:posOffset>
            </wp:positionH>
            <wp:positionV relativeFrom="margin">
              <wp:posOffset>-332566</wp:posOffset>
            </wp:positionV>
            <wp:extent cx="1129665" cy="465455"/>
            <wp:effectExtent l="0" t="0" r="0" b="0"/>
            <wp:wrapSquare wrapText="bothSides"/>
            <wp:docPr id="5" name="Picture 5" descr="P:\Logos\BOB LOGO CURRENT\BOB logo for Letterheadings DO NOT MOVE\BOB_Letterhead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Logos\BOB LOGO CURRENT\BOB logo for Letterheadings DO NOT MOVE\BOB_Letterhead_Logo.jpg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52276" w14:textId="77777777" w:rsidR="00A166CC" w:rsidRDefault="00A166CC">
      <w:pPr>
        <w:rPr>
          <w:sz w:val="22"/>
        </w:rPr>
      </w:pPr>
    </w:p>
    <w:p w14:paraId="27D7E4BB" w14:textId="77777777" w:rsidR="00A166CC" w:rsidRDefault="00A166CC">
      <w:pPr>
        <w:rPr>
          <w:sz w:val="22"/>
        </w:rPr>
      </w:pPr>
    </w:p>
    <w:p w14:paraId="206EA7F0" w14:textId="77777777" w:rsidR="00A166CC" w:rsidRDefault="00A166CC">
      <w:pPr>
        <w:rPr>
          <w:sz w:val="22"/>
        </w:rPr>
      </w:pPr>
    </w:p>
    <w:p w14:paraId="502D5909" w14:textId="77777777" w:rsidR="00A166CC" w:rsidRDefault="00A166CC"/>
    <w:p w14:paraId="76BD869B" w14:textId="77777777" w:rsidR="00522E87" w:rsidRDefault="00522E87">
      <w:pPr>
        <w:jc w:val="center"/>
      </w:pPr>
    </w:p>
    <w:tbl>
      <w:tblPr>
        <w:tblW w:w="10908" w:type="dxa"/>
        <w:tblLayout w:type="fixed"/>
        <w:tblLook w:val="0000" w:firstRow="0" w:lastRow="0" w:firstColumn="0" w:lastColumn="0" w:noHBand="0" w:noVBand="0"/>
      </w:tblPr>
      <w:tblGrid>
        <w:gridCol w:w="1998"/>
        <w:gridCol w:w="2970"/>
        <w:gridCol w:w="2970"/>
        <w:gridCol w:w="1260"/>
        <w:gridCol w:w="1710"/>
      </w:tblGrid>
      <w:tr w:rsidR="00522E87" w14:paraId="189BFBA7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pct15" w:color="auto" w:fill="FFFFFF"/>
          </w:tcPr>
          <w:p w14:paraId="5FE1EE6E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7984D131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Job Title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AF9CC" w14:textId="77777777" w:rsidR="009A0980" w:rsidRDefault="009A0980" w:rsidP="00C219D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C4FB21B" w14:textId="311DD749" w:rsidR="00522E87" w:rsidRDefault="00C219D4" w:rsidP="009A0980">
            <w:r w:rsidRPr="00C219D4">
              <w:rPr>
                <w:rFonts w:ascii="Arial" w:hAnsi="Arial" w:cs="Arial"/>
                <w:color w:val="000000"/>
                <w:sz w:val="22"/>
                <w:szCs w:val="22"/>
              </w:rPr>
              <w:t>Events Safety Officer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FFFFFF"/>
          </w:tcPr>
          <w:p w14:paraId="7870AD04" w14:textId="77777777" w:rsidR="00522E87" w:rsidRDefault="00522E87">
            <w:pPr>
              <w:jc w:val="center"/>
              <w:rPr>
                <w:rFonts w:ascii="Arial" w:hAnsi="Arial"/>
              </w:rPr>
            </w:pPr>
          </w:p>
          <w:p w14:paraId="15AA7249" w14:textId="77777777" w:rsidR="00522E87" w:rsidRDefault="00522E87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Post No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F0980" w14:textId="77777777" w:rsidR="00522E87" w:rsidRDefault="00522E87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</w:p>
          <w:p w14:paraId="5B4C4911" w14:textId="11ECE450" w:rsidR="00522E87" w:rsidRDefault="00CF2BAF">
            <w:pPr>
              <w:pStyle w:val="Header"/>
              <w:tabs>
                <w:tab w:val="clear" w:pos="4153"/>
                <w:tab w:val="clear" w:pos="8306"/>
              </w:tabs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ESO</w:t>
            </w:r>
          </w:p>
        </w:tc>
      </w:tr>
      <w:tr w:rsidR="00522E87" w14:paraId="2FB17CF0" w14:textId="77777777" w:rsidTr="008927F0">
        <w:trPr>
          <w:trHeight w:val="526"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FFFFFF"/>
          </w:tcPr>
          <w:p w14:paraId="3311ED6A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51CDDABE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Department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D7FB1" w14:textId="77777777" w:rsidR="00522E87" w:rsidRDefault="00522E87">
            <w:pPr>
              <w:rPr>
                <w:rFonts w:ascii="Arial" w:hAnsi="Arial"/>
                <w:b/>
                <w:sz w:val="22"/>
              </w:rPr>
            </w:pPr>
          </w:p>
          <w:p w14:paraId="75288CE1" w14:textId="77777777" w:rsidR="00522E87" w:rsidRPr="00C219D4" w:rsidRDefault="00C219D4">
            <w:pPr>
              <w:pStyle w:val="Heading4"/>
              <w:rPr>
                <w:b w:val="0"/>
              </w:rPr>
            </w:pPr>
            <w:r w:rsidRPr="00C219D4">
              <w:rPr>
                <w:b w:val="0"/>
              </w:rPr>
              <w:t>Community Safety</w:t>
            </w:r>
          </w:p>
        </w:tc>
      </w:tr>
      <w:tr w:rsidR="00522E87" w14:paraId="602F7366" w14:textId="77777777" w:rsidTr="008927F0">
        <w:trPr>
          <w:cantSplit/>
        </w:trPr>
        <w:tc>
          <w:tcPr>
            <w:tcW w:w="1998" w:type="dxa"/>
            <w:tcBorders>
              <w:bottom w:val="single" w:sz="4" w:space="0" w:color="auto"/>
            </w:tcBorders>
          </w:tcPr>
          <w:p w14:paraId="4712DDED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39D8A5AA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758390F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</w:p>
          <w:p w14:paraId="1E91C72C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Essential Requirement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992AAD7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</w:p>
          <w:p w14:paraId="6AB0DB5C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Desirable requirement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DDC4FC9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</w:p>
          <w:p w14:paraId="27ED930F" w14:textId="77777777" w:rsidR="00522E87" w:rsidRDefault="00522E87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Method of Assessment</w:t>
            </w:r>
          </w:p>
        </w:tc>
      </w:tr>
      <w:tr w:rsidR="00522E87" w14:paraId="0D83FA11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76AFECD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7EBDC3C7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Qualifications</w:t>
            </w:r>
          </w:p>
          <w:p w14:paraId="510CAA2B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6DE91DA4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23231D9B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1533950F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C135" w14:textId="46550E30" w:rsidR="008927F0" w:rsidRDefault="00C219D4" w:rsidP="00C219D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219D4">
              <w:rPr>
                <w:rFonts w:ascii="Arial" w:hAnsi="Arial" w:cs="Arial"/>
                <w:sz w:val="22"/>
                <w:szCs w:val="22"/>
              </w:rPr>
              <w:t>BSc/MSc Degree in Environmental Health approved by the Chartered Institute of En</w:t>
            </w:r>
            <w:r w:rsidR="008927F0">
              <w:rPr>
                <w:rFonts w:ascii="Arial" w:hAnsi="Arial" w:cs="Arial"/>
                <w:sz w:val="22"/>
                <w:szCs w:val="22"/>
              </w:rPr>
              <w:t>vironmental Health OR</w:t>
            </w:r>
          </w:p>
          <w:p w14:paraId="76EA1A71" w14:textId="20B4EB45" w:rsidR="00C219D4" w:rsidRDefault="008927F0" w:rsidP="00C219D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C219D4" w:rsidRPr="00C219D4">
              <w:rPr>
                <w:rFonts w:ascii="Arial" w:hAnsi="Arial" w:cs="Arial"/>
                <w:sz w:val="22"/>
                <w:szCs w:val="22"/>
              </w:rPr>
              <w:t>elevant experience with event safety.</w:t>
            </w:r>
          </w:p>
          <w:p w14:paraId="0E055186" w14:textId="77777777" w:rsidR="00C219D4" w:rsidRDefault="00C219D4" w:rsidP="00C219D4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2F99E8BE" w14:textId="77777777" w:rsidR="00C219D4" w:rsidRDefault="00C219D4" w:rsidP="00C219D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E82892E" w14:textId="299405F2" w:rsidR="00C219D4" w:rsidRPr="00C219D4" w:rsidRDefault="00C219D4" w:rsidP="008927F0">
            <w:pPr>
              <w:autoSpaceDE w:val="0"/>
              <w:autoSpaceDN w:val="0"/>
              <w:adjustRightInd w:val="0"/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Full driving licence valid for the UK and access to a vehicle</w:t>
            </w: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931E" w14:textId="391759B0" w:rsidR="008927F0" w:rsidRDefault="008927F0" w:rsidP="008927F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219D4">
              <w:rPr>
                <w:rFonts w:ascii="Arial" w:hAnsi="Arial" w:cs="Arial"/>
                <w:sz w:val="22"/>
                <w:szCs w:val="22"/>
              </w:rPr>
              <w:t>Certificate of Registration from the Environmental Health Officers Registration Board (where appropriate).</w:t>
            </w:r>
          </w:p>
          <w:p w14:paraId="30D5807B" w14:textId="57A4F2F5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E1F5" w14:textId="77777777" w:rsidR="008927F0" w:rsidRDefault="008927F0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Application</w:t>
            </w:r>
          </w:p>
          <w:p w14:paraId="24EE4292" w14:textId="77777777" w:rsidR="008927F0" w:rsidRDefault="008927F0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Interview</w:t>
            </w:r>
          </w:p>
          <w:p w14:paraId="09AEAF33" w14:textId="38341513" w:rsidR="00522E87" w:rsidRDefault="008927F0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Evidence of certificate (where appropriate)</w:t>
            </w:r>
          </w:p>
        </w:tc>
      </w:tr>
      <w:tr w:rsidR="00522E87" w14:paraId="3B568949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B1D1D0B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46EFF1AF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Experience</w:t>
            </w:r>
          </w:p>
          <w:p w14:paraId="7E17935F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697DAAAE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1509C921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3375AA64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44168908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837C" w14:textId="199AACE9" w:rsidR="00C219D4" w:rsidRDefault="00C219D4" w:rsidP="00C219D4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Experience of dealing with difficult people and resolving conflict</w:t>
            </w:r>
          </w:p>
          <w:p w14:paraId="52843180" w14:textId="5F548C18" w:rsidR="00C219D4" w:rsidRDefault="00C219D4" w:rsidP="00834F53">
            <w:pPr>
              <w:rPr>
                <w:rFonts w:ascii="Arial" w:hAnsi="Arial"/>
                <w:sz w:val="22"/>
              </w:rPr>
            </w:pPr>
          </w:p>
          <w:p w14:paraId="3F6E7E2A" w14:textId="2092A059" w:rsidR="00834F53" w:rsidRPr="00C219D4" w:rsidRDefault="00834F53" w:rsidP="00834F53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Evidenced relevant 20 hours CPD showing how knowledge and skills have been kept up to date.</w:t>
            </w:r>
          </w:p>
          <w:p w14:paraId="0CEADDEA" w14:textId="77777777" w:rsidR="00834F53" w:rsidRDefault="00834F53" w:rsidP="00834F53">
            <w:pPr>
              <w:rPr>
                <w:rFonts w:ascii="Arial" w:hAnsi="Arial"/>
                <w:b/>
                <w:sz w:val="22"/>
              </w:rPr>
            </w:pPr>
          </w:p>
          <w:p w14:paraId="498F6410" w14:textId="4DF217EC" w:rsidR="00834F53" w:rsidRDefault="00834F53" w:rsidP="00834F53">
            <w:pPr>
              <w:rPr>
                <w:rFonts w:ascii="Arial" w:hAnsi="Arial"/>
                <w:sz w:val="22"/>
              </w:rPr>
            </w:pPr>
          </w:p>
          <w:p w14:paraId="346BEBE5" w14:textId="77777777" w:rsidR="00C219D4" w:rsidRPr="00C219D4" w:rsidRDefault="00C219D4" w:rsidP="00C219D4">
            <w:pPr>
              <w:rPr>
                <w:rFonts w:ascii="Arial" w:hAnsi="Arial"/>
                <w:sz w:val="22"/>
              </w:rPr>
            </w:pPr>
          </w:p>
          <w:p w14:paraId="2B45755A" w14:textId="3CDF4CFF" w:rsidR="00C219D4" w:rsidRDefault="00C219D4" w:rsidP="00C219D4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Proven ability to use initiative and make legal and risk -based decisions in a high- pressure environment, sometimes without immediate access to support with awareness of potential outcomes.</w:t>
            </w:r>
          </w:p>
          <w:p w14:paraId="22B3CA46" w14:textId="77777777" w:rsidR="00C219D4" w:rsidRPr="00C219D4" w:rsidRDefault="00C219D4" w:rsidP="00C219D4">
            <w:pPr>
              <w:rPr>
                <w:rFonts w:ascii="Arial" w:hAnsi="Arial"/>
                <w:sz w:val="22"/>
              </w:rPr>
            </w:pPr>
          </w:p>
          <w:p w14:paraId="18B0B5CC" w14:textId="77777777" w:rsidR="00C219D4" w:rsidRPr="00C219D4" w:rsidRDefault="00C219D4" w:rsidP="00C219D4">
            <w:pPr>
              <w:rPr>
                <w:rFonts w:ascii="Arial" w:hAnsi="Arial"/>
                <w:sz w:val="22"/>
              </w:rPr>
            </w:pPr>
          </w:p>
          <w:p w14:paraId="4E3B0563" w14:textId="3051ED6A" w:rsidR="00522E87" w:rsidRPr="00C219D4" w:rsidRDefault="00522E87" w:rsidP="00C219D4">
            <w:pPr>
              <w:rPr>
                <w:rFonts w:ascii="Arial" w:hAnsi="Arial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1091" w14:textId="77777777" w:rsidR="003E41AF" w:rsidRDefault="003E41AF">
            <w:pPr>
              <w:rPr>
                <w:rFonts w:ascii="Arial" w:hAnsi="Arial"/>
                <w:b/>
                <w:sz w:val="22"/>
              </w:rPr>
            </w:pPr>
          </w:p>
          <w:p w14:paraId="37BCBA30" w14:textId="10A9EE2B" w:rsidR="003E41AF" w:rsidRDefault="003E41AF" w:rsidP="003E41AF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Proven ability and willingness to manage a reactive and proactive workload effectively, with a thorough understanding of legal processes governing enforcement work</w:t>
            </w:r>
          </w:p>
          <w:p w14:paraId="47FCBB04" w14:textId="77777777" w:rsidR="00834F53" w:rsidRDefault="00834F53">
            <w:pPr>
              <w:rPr>
                <w:rFonts w:ascii="Arial" w:hAnsi="Arial"/>
                <w:b/>
                <w:sz w:val="22"/>
              </w:rPr>
            </w:pPr>
          </w:p>
          <w:p w14:paraId="7FFED399" w14:textId="27004844" w:rsidR="00834F53" w:rsidRDefault="00834F53" w:rsidP="00834F53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Evidenced willingness and ability to attend and give evidence at Council Committees and Court and to work alone or as part of a team maintaining a</w:t>
            </w:r>
            <w:r>
              <w:rPr>
                <w:rFonts w:ascii="Arial" w:hAnsi="Arial"/>
                <w:sz w:val="22"/>
              </w:rPr>
              <w:t>ccuracy and attention to detail</w:t>
            </w:r>
            <w:r w:rsidR="009A0980">
              <w:rPr>
                <w:rFonts w:ascii="Arial" w:hAnsi="Arial"/>
                <w:sz w:val="22"/>
              </w:rPr>
              <w:t xml:space="preserve"> </w:t>
            </w:r>
            <w:bookmarkStart w:id="0" w:name="_GoBack"/>
            <w:bookmarkEnd w:id="0"/>
            <w:r w:rsidR="009A0980">
              <w:rPr>
                <w:rFonts w:ascii="Arial" w:hAnsi="Arial"/>
                <w:sz w:val="22"/>
              </w:rPr>
              <w:t>in all aspects of</w:t>
            </w:r>
            <w:r w:rsidRPr="00C219D4">
              <w:rPr>
                <w:rFonts w:ascii="Arial" w:hAnsi="Arial"/>
                <w:sz w:val="22"/>
              </w:rPr>
              <w:t xml:space="preserve"> daily work</w:t>
            </w:r>
            <w:r>
              <w:rPr>
                <w:rFonts w:ascii="Arial" w:hAnsi="Arial"/>
                <w:sz w:val="22"/>
              </w:rPr>
              <w:t>.</w:t>
            </w:r>
          </w:p>
          <w:p w14:paraId="494A7C3C" w14:textId="47201E8F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003C" w14:textId="77777777" w:rsidR="00834F53" w:rsidRDefault="00834F5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Application</w:t>
            </w:r>
          </w:p>
          <w:p w14:paraId="498CD865" w14:textId="4BDF325D" w:rsidR="00522E87" w:rsidRDefault="00834F5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Interview</w:t>
            </w:r>
          </w:p>
        </w:tc>
      </w:tr>
      <w:tr w:rsidR="00522E87" w14:paraId="30E7ECE3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1DD9342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2C67075F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Knowledge &amp; Skills</w:t>
            </w:r>
          </w:p>
          <w:p w14:paraId="07928A6E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1BD549F2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6082944A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0C7FD0C0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401C" w14:textId="3E8C3FEC" w:rsidR="003E41AF" w:rsidRDefault="003E41AF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Evidenced skills as a positive team player, to include the ability to motivate and support team members, provide clear direction with agreed decisions and being accountable</w:t>
            </w:r>
            <w:r>
              <w:rPr>
                <w:rFonts w:ascii="Arial" w:hAnsi="Arial"/>
                <w:sz w:val="22"/>
              </w:rPr>
              <w:t>.</w:t>
            </w:r>
          </w:p>
          <w:p w14:paraId="56D84C79" w14:textId="77777777" w:rsidR="003E41AF" w:rsidRDefault="003E41AF">
            <w:pPr>
              <w:rPr>
                <w:rFonts w:ascii="Arial" w:hAnsi="Arial"/>
                <w:sz w:val="22"/>
              </w:rPr>
            </w:pPr>
          </w:p>
          <w:p w14:paraId="0E1D3169" w14:textId="77777777" w:rsidR="003E41AF" w:rsidRDefault="003E41AF" w:rsidP="003E41A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.  </w:t>
            </w:r>
            <w:r w:rsidRPr="00C219D4">
              <w:rPr>
                <w:rFonts w:ascii="Arial" w:hAnsi="Arial"/>
                <w:sz w:val="22"/>
              </w:rPr>
              <w:t>Proven project management skills to include organisation skills, problem solving, negotiation and leadership.</w:t>
            </w:r>
          </w:p>
          <w:p w14:paraId="10FD3056" w14:textId="77777777" w:rsidR="003E41AF" w:rsidRPr="00C219D4" w:rsidRDefault="003E41AF" w:rsidP="003E41AF">
            <w:pPr>
              <w:rPr>
                <w:rFonts w:ascii="Arial" w:hAnsi="Arial"/>
                <w:sz w:val="22"/>
              </w:rPr>
            </w:pPr>
          </w:p>
          <w:p w14:paraId="1E77FE83" w14:textId="25AA376E" w:rsidR="00522E87" w:rsidRPr="00C219D4" w:rsidRDefault="00522E87">
            <w:pPr>
              <w:rPr>
                <w:rFonts w:ascii="Arial" w:hAnsi="Arial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87C0" w14:textId="3E3E3D27" w:rsidR="003E41AF" w:rsidRDefault="003E41AF" w:rsidP="003E41AF">
            <w:pPr>
              <w:rPr>
                <w:rFonts w:ascii="Arial" w:hAnsi="Arial"/>
                <w:sz w:val="22"/>
              </w:rPr>
            </w:pPr>
            <w:r w:rsidRPr="00C219D4">
              <w:rPr>
                <w:rFonts w:ascii="Arial" w:hAnsi="Arial"/>
                <w:sz w:val="22"/>
              </w:rPr>
              <w:t>Knowledge of the respective roles, responsibilities and interfaces with multi-agency partners which help deliver the wider public health and protection agendas</w:t>
            </w:r>
            <w:r>
              <w:rPr>
                <w:rFonts w:ascii="Arial" w:hAnsi="Arial"/>
                <w:sz w:val="22"/>
              </w:rPr>
              <w:t>.</w:t>
            </w:r>
          </w:p>
          <w:p w14:paraId="7C6BBA3B" w14:textId="513A862F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D857" w14:textId="77777777" w:rsidR="00834F53" w:rsidRDefault="00834F5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Application</w:t>
            </w:r>
          </w:p>
          <w:p w14:paraId="4BD4770C" w14:textId="53478A18" w:rsidR="00522E87" w:rsidRDefault="00834F5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. Interview</w:t>
            </w:r>
          </w:p>
        </w:tc>
      </w:tr>
      <w:tr w:rsidR="00522E87" w14:paraId="0F62140F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C779F06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241C8BDD" w14:textId="77777777" w:rsidR="00522E87" w:rsidRDefault="00522E87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Personal Qualities</w:t>
            </w:r>
          </w:p>
          <w:p w14:paraId="762E593A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6B21EBE5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  <w:p w14:paraId="0F63AAB4" w14:textId="77777777" w:rsidR="00522E87" w:rsidRDefault="00522E87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342C" w14:textId="0C339A71" w:rsidR="008927F0" w:rsidRDefault="009A0980" w:rsidP="008927F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</w:t>
            </w:r>
            <w:r w:rsidR="008927F0" w:rsidRPr="00C219D4">
              <w:rPr>
                <w:rFonts w:ascii="Arial" w:hAnsi="Arial"/>
                <w:sz w:val="22"/>
              </w:rPr>
              <w:t>he ability to communicate effectively (both verbally and in writing) with external agencies, public, peers and business community.</w:t>
            </w:r>
          </w:p>
          <w:p w14:paraId="7D986E43" w14:textId="77777777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0D5B" w14:textId="77777777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3035" w14:textId="77777777" w:rsidR="00522E87" w:rsidRDefault="00522E87">
            <w:pPr>
              <w:rPr>
                <w:rFonts w:ascii="Arial" w:hAnsi="Arial"/>
                <w:b/>
                <w:sz w:val="22"/>
              </w:rPr>
            </w:pPr>
          </w:p>
        </w:tc>
      </w:tr>
      <w:tr w:rsidR="008927F0" w14:paraId="4B21FA71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0A83CC5" w14:textId="1F150CFA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  <w:p w14:paraId="113029AF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Motivation &amp; Expectations</w:t>
            </w:r>
          </w:p>
          <w:p w14:paraId="7FBBE96D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  <w:p w14:paraId="66F6E60B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  <w:p w14:paraId="28E4201F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FCDC" w14:textId="1D7FB8D2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Pr="00C219D4">
              <w:rPr>
                <w:rFonts w:ascii="Arial" w:hAnsi="Arial"/>
                <w:sz w:val="22"/>
              </w:rPr>
              <w:t>Able to work outside of office hours as required by the role, as part of a team, and to meet the needs of the service.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5537" w14:textId="77777777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2241" w14:textId="515AAFBF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</w:p>
        </w:tc>
      </w:tr>
      <w:tr w:rsidR="008927F0" w14:paraId="0D76C8B1" w14:textId="77777777" w:rsidTr="008927F0">
        <w:trPr>
          <w:cantSplit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191B14A" w14:textId="3B8DFE1F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  <w:p w14:paraId="7D4B67D4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Overall Appearance</w:t>
            </w:r>
          </w:p>
          <w:p w14:paraId="50DB2B46" w14:textId="77777777" w:rsidR="008927F0" w:rsidRDefault="008927F0" w:rsidP="008927F0">
            <w:pPr>
              <w:rPr>
                <w:rFonts w:ascii="Arial Black" w:hAnsi="Arial Black"/>
                <w:sz w:val="16"/>
              </w:rPr>
            </w:pPr>
          </w:p>
          <w:p w14:paraId="0317EEA1" w14:textId="77777777" w:rsidR="008927F0" w:rsidRDefault="008927F0" w:rsidP="008927F0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53EE" w14:textId="77777777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A935" w14:textId="77777777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1546" w14:textId="265C3C9C" w:rsidR="008927F0" w:rsidRDefault="008927F0" w:rsidP="008927F0">
            <w:pPr>
              <w:rPr>
                <w:rFonts w:ascii="Arial" w:hAnsi="Arial"/>
                <w:b/>
                <w:sz w:val="22"/>
              </w:rPr>
            </w:pPr>
          </w:p>
        </w:tc>
      </w:tr>
    </w:tbl>
    <w:p w14:paraId="20FDF2DD" w14:textId="77777777" w:rsidR="00522E87" w:rsidRDefault="00522E87">
      <w:pPr>
        <w:jc w:val="center"/>
        <w:rPr>
          <w:sz w:val="4"/>
        </w:rPr>
      </w:pPr>
    </w:p>
    <w:sectPr w:rsidR="00522E87">
      <w:footerReference w:type="default" r:id="rId11"/>
      <w:pgSz w:w="11906" w:h="16838"/>
      <w:pgMar w:top="720" w:right="720" w:bottom="720" w:left="576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7A94B" w14:textId="77777777" w:rsidR="0014050A" w:rsidRDefault="0014050A">
      <w:r>
        <w:separator/>
      </w:r>
    </w:p>
  </w:endnote>
  <w:endnote w:type="continuationSeparator" w:id="0">
    <w:p w14:paraId="1231FAFF" w14:textId="77777777" w:rsidR="0014050A" w:rsidRDefault="00140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EDCDC" w14:textId="77777777" w:rsidR="00522E87" w:rsidRDefault="00522E87">
    <w:pPr>
      <w:pStyle w:val="Footer"/>
      <w:rPr>
        <w:sz w:val="16"/>
      </w:rPr>
    </w:pPr>
    <w:r>
      <w:rPr>
        <w:snapToGrid w:val="0"/>
        <w:sz w:val="16"/>
        <w:lang w:eastAsia="en-US"/>
      </w:rPr>
      <w:fldChar w:fldCharType="begin"/>
    </w:r>
    <w:r>
      <w:rPr>
        <w:snapToGrid w:val="0"/>
        <w:sz w:val="16"/>
        <w:lang w:eastAsia="en-US"/>
      </w:rPr>
      <w:instrText xml:space="preserve"> FILENAME \p </w:instrText>
    </w:r>
    <w:r>
      <w:rPr>
        <w:snapToGrid w:val="0"/>
        <w:sz w:val="16"/>
        <w:lang w:eastAsia="en-US"/>
      </w:rPr>
      <w:fldChar w:fldCharType="separate"/>
    </w:r>
    <w:r w:rsidR="0014050A">
      <w:rPr>
        <w:noProof/>
        <w:snapToGrid w:val="0"/>
        <w:sz w:val="16"/>
        <w:lang w:eastAsia="en-US"/>
      </w:rPr>
      <w:t>Document2</w:t>
    </w:r>
    <w:r>
      <w:rPr>
        <w:snapToGrid w:val="0"/>
        <w:sz w:val="16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043AE" w14:textId="77777777" w:rsidR="0014050A" w:rsidRDefault="0014050A">
      <w:r>
        <w:separator/>
      </w:r>
    </w:p>
  </w:footnote>
  <w:footnote w:type="continuationSeparator" w:id="0">
    <w:p w14:paraId="3A13AD46" w14:textId="77777777" w:rsidR="0014050A" w:rsidRDefault="00140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64499"/>
    <w:multiLevelType w:val="hybridMultilevel"/>
    <w:tmpl w:val="453C69D2"/>
    <w:lvl w:ilvl="0" w:tplc="C3A2D9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50A"/>
    <w:rsid w:val="000E535A"/>
    <w:rsid w:val="0014050A"/>
    <w:rsid w:val="002C4E33"/>
    <w:rsid w:val="003C492B"/>
    <w:rsid w:val="003E41AF"/>
    <w:rsid w:val="00522E87"/>
    <w:rsid w:val="005607F4"/>
    <w:rsid w:val="00834F53"/>
    <w:rsid w:val="008927F0"/>
    <w:rsid w:val="009A0980"/>
    <w:rsid w:val="00A166CC"/>
    <w:rsid w:val="00C219D4"/>
    <w:rsid w:val="00CF2BAF"/>
    <w:rsid w:val="00E0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47B09"/>
  <w15:docId w15:val="{36748CD9-D499-47BB-A1B2-A96A7E9C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b/>
      <w:sz w:val="4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file:///P:\Logos\BOB%20LOGO%20CURRENT\BOB%20logo%20for%20Letterheadings%20DO%20NOT%20MOVE\BOB_Letterhead_Logo.jp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Form%20-%20Person%20Specification%20-%20Jan%20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1C8224B3619449BF4B216266D76937" ma:contentTypeVersion="13" ma:contentTypeDescription="Create a new document." ma:contentTypeScope="" ma:versionID="a98e12fcd283a3b483b94a1b5caef6b7">
  <xsd:schema xmlns:xsd="http://www.w3.org/2001/XMLSchema" xmlns:xs="http://www.w3.org/2001/XMLSchema" xmlns:p="http://schemas.microsoft.com/office/2006/metadata/properties" xmlns:ns3="79d7d0e0-6949-4588-96d1-4fa9efbd268f" xmlns:ns4="513bc478-10d3-4dd5-b962-557aa4584f84" targetNamespace="http://schemas.microsoft.com/office/2006/metadata/properties" ma:root="true" ma:fieldsID="cde8bff6fa4f1646254ac13fdcc32abd" ns3:_="" ns4:_="">
    <xsd:import namespace="79d7d0e0-6949-4588-96d1-4fa9efbd268f"/>
    <xsd:import namespace="513bc478-10d3-4dd5-b962-557aa4584f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7d0e0-6949-4588-96d1-4fa9efbd26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bc478-10d3-4dd5-b962-557aa4584f8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FA850F-DEDD-4237-89C0-4CA59D0DE2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7D8815-F716-4F8A-88EA-9C01F569C970}">
  <ds:schemaRefs>
    <ds:schemaRef ds:uri="http://purl.org/dc/dcmitype/"/>
    <ds:schemaRef ds:uri="http://purl.org/dc/terms/"/>
    <ds:schemaRef ds:uri="http://schemas.openxmlformats.org/package/2006/metadata/core-properties"/>
    <ds:schemaRef ds:uri="79d7d0e0-6949-4588-96d1-4fa9efbd268f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13bc478-10d3-4dd5-b962-557aa4584f8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F589EFA-C78C-4BA4-9F3D-2327A6732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7d0e0-6949-4588-96d1-4fa9efbd268f"/>
    <ds:schemaRef ds:uri="513bc478-10d3-4dd5-b962-557aa4584f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- Person Specification - Jan 2017</Template>
  <TotalTime>5</TotalTime>
  <Pages>2</Pages>
  <Words>306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Broxbourne Borough Council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Gilbert</dc:creator>
  <cp:lastModifiedBy>Maria Simpson</cp:lastModifiedBy>
  <cp:revision>4</cp:revision>
  <cp:lastPrinted>2002-04-05T11:31:00Z</cp:lastPrinted>
  <dcterms:created xsi:type="dcterms:W3CDTF">2021-04-28T15:11:00Z</dcterms:created>
  <dcterms:modified xsi:type="dcterms:W3CDTF">2021-05-17T15:54:00Z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0x010100BE1C8224B3619449BF4B216266D76937</vt:lpwstr>
  </property>
</Properties>
</file>