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2B4AEA" w14:textId="77777777" w:rsidR="00515072" w:rsidRPr="00736F73" w:rsidRDefault="008C0218">
      <w:pPr>
        <w:jc w:val="center"/>
        <w:rPr>
          <w:rFonts w:cs="Arial"/>
          <w:b/>
          <w:color w:val="000000"/>
        </w:rPr>
      </w:pPr>
      <w:r>
        <w:rPr>
          <w:rFonts w:cs="Arial"/>
          <w:b/>
          <w:noProof/>
          <w:color w:val="000000"/>
        </w:rPr>
        <w:drawing>
          <wp:inline distT="0" distB="0" distL="0" distR="0" wp14:anchorId="17F51B9A" wp14:editId="3130B3B8">
            <wp:extent cx="2266950" cy="933450"/>
            <wp:effectExtent l="0" t="0" r="0" b="0"/>
            <wp:docPr id="3" name="Picture 3" descr="P:\Logos\BOB LOGO CURRENT\BOB logo for Letterheadings DO NOT MOVE\BOB_Letterhead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ogos\BOB LOGO CURRENT\BOB logo for Letterheadings DO NOT MOVE\BOB_Letterhead_Logo.jpg"/>
                    <pic:cNvPicPr>
                      <a:picLocks noChangeAspect="1" noChangeArrowheads="1"/>
                    </pic:cNvPicPr>
                  </pic:nvPicPr>
                  <pic:blipFill>
                    <a:blip r:link="rId10">
                      <a:extLst>
                        <a:ext uri="{28A0092B-C50C-407E-A947-70E740481C1C}">
                          <a14:useLocalDpi xmlns:a14="http://schemas.microsoft.com/office/drawing/2010/main" val="0"/>
                        </a:ext>
                      </a:extLst>
                    </a:blip>
                    <a:srcRect/>
                    <a:stretch>
                      <a:fillRect/>
                    </a:stretch>
                  </pic:blipFill>
                  <pic:spPr bwMode="auto">
                    <a:xfrm>
                      <a:off x="0" y="0"/>
                      <a:ext cx="2266950" cy="933450"/>
                    </a:xfrm>
                    <a:prstGeom prst="rect">
                      <a:avLst/>
                    </a:prstGeom>
                    <a:noFill/>
                    <a:ln>
                      <a:noFill/>
                    </a:ln>
                  </pic:spPr>
                </pic:pic>
              </a:graphicData>
            </a:graphic>
          </wp:inline>
        </w:drawing>
      </w:r>
    </w:p>
    <w:p w14:paraId="21E5B3E6" w14:textId="77777777" w:rsidR="00515072" w:rsidRPr="00736F73" w:rsidRDefault="00515072">
      <w:pPr>
        <w:jc w:val="center"/>
        <w:rPr>
          <w:rFonts w:cs="Arial"/>
          <w:color w:val="000000"/>
        </w:rPr>
      </w:pPr>
    </w:p>
    <w:p w14:paraId="04333D93" w14:textId="77777777" w:rsidR="00515072" w:rsidRPr="00736F73" w:rsidRDefault="00515072">
      <w:pPr>
        <w:pStyle w:val="Heading1"/>
        <w:rPr>
          <w:rFonts w:cs="Arial"/>
        </w:rPr>
      </w:pPr>
      <w:r w:rsidRPr="00736F73">
        <w:rPr>
          <w:rFonts w:cs="Arial"/>
        </w:rPr>
        <w:t>JOB DESCRIPTION FORM</w:t>
      </w:r>
    </w:p>
    <w:p w14:paraId="3CCDDAAA" w14:textId="77777777" w:rsidR="00515072" w:rsidRPr="00736F73" w:rsidRDefault="00515072">
      <w:pPr>
        <w:jc w:val="center"/>
        <w:rPr>
          <w:rFonts w:cs="Arial"/>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812"/>
      </w:tblGrid>
      <w:tr w:rsidR="00515072" w:rsidRPr="00736F73" w14:paraId="70736601" w14:textId="77777777" w:rsidTr="00B90A74">
        <w:tc>
          <w:tcPr>
            <w:tcW w:w="3510" w:type="dxa"/>
          </w:tcPr>
          <w:p w14:paraId="404A7051" w14:textId="77777777" w:rsidR="00515072" w:rsidRPr="00736F73" w:rsidRDefault="00515072">
            <w:pPr>
              <w:rPr>
                <w:rFonts w:cs="Arial"/>
                <w:b/>
                <w:color w:val="000000"/>
              </w:rPr>
            </w:pPr>
            <w:r w:rsidRPr="00736F73">
              <w:rPr>
                <w:rFonts w:cs="Arial"/>
                <w:b/>
                <w:color w:val="000000"/>
              </w:rPr>
              <w:t>JOB TITLE:</w:t>
            </w:r>
          </w:p>
        </w:tc>
        <w:tc>
          <w:tcPr>
            <w:tcW w:w="5812" w:type="dxa"/>
          </w:tcPr>
          <w:p w14:paraId="02C3B4FD" w14:textId="3E125B55" w:rsidR="00515072" w:rsidRDefault="00C6208B">
            <w:pPr>
              <w:rPr>
                <w:rFonts w:cs="Arial"/>
                <w:color w:val="000000"/>
              </w:rPr>
            </w:pPr>
            <w:r w:rsidRPr="00C6208B">
              <w:rPr>
                <w:rFonts w:cs="Arial"/>
                <w:color w:val="000000"/>
              </w:rPr>
              <w:t xml:space="preserve">Events </w:t>
            </w:r>
            <w:r w:rsidR="00CA091E">
              <w:rPr>
                <w:rFonts w:cs="Arial"/>
                <w:color w:val="000000"/>
              </w:rPr>
              <w:t xml:space="preserve">and </w:t>
            </w:r>
            <w:r w:rsidRPr="00C6208B">
              <w:rPr>
                <w:rFonts w:cs="Arial"/>
                <w:color w:val="000000"/>
              </w:rPr>
              <w:t>Safety Officer</w:t>
            </w:r>
          </w:p>
          <w:p w14:paraId="2902EE0E" w14:textId="77777777" w:rsidR="00896EDB" w:rsidRPr="00736F73" w:rsidRDefault="00896EDB">
            <w:pPr>
              <w:rPr>
                <w:rFonts w:cs="Arial"/>
                <w:color w:val="000000"/>
              </w:rPr>
            </w:pPr>
          </w:p>
        </w:tc>
      </w:tr>
      <w:tr w:rsidR="00515072" w:rsidRPr="00736F73" w14:paraId="787485F9" w14:textId="77777777" w:rsidTr="00B90A74">
        <w:tc>
          <w:tcPr>
            <w:tcW w:w="3510" w:type="dxa"/>
          </w:tcPr>
          <w:p w14:paraId="161D19D2" w14:textId="77777777" w:rsidR="00515072" w:rsidRPr="00736F73" w:rsidRDefault="00293BD7">
            <w:pPr>
              <w:rPr>
                <w:rFonts w:cs="Arial"/>
                <w:b/>
                <w:color w:val="000000"/>
              </w:rPr>
            </w:pPr>
            <w:r w:rsidRPr="00736F73">
              <w:rPr>
                <w:rFonts w:cs="Arial"/>
                <w:b/>
                <w:color w:val="000000"/>
              </w:rPr>
              <w:t>DATE COMPILED / AMENDED:</w:t>
            </w:r>
          </w:p>
        </w:tc>
        <w:tc>
          <w:tcPr>
            <w:tcW w:w="5812" w:type="dxa"/>
          </w:tcPr>
          <w:p w14:paraId="75743EAA" w14:textId="20E8E542" w:rsidR="00515072" w:rsidRDefault="00CA091E">
            <w:pPr>
              <w:rPr>
                <w:rFonts w:cs="Arial"/>
                <w:color w:val="000000"/>
              </w:rPr>
            </w:pPr>
            <w:r>
              <w:rPr>
                <w:rFonts w:cs="Arial"/>
                <w:color w:val="000000"/>
              </w:rPr>
              <w:t>April 2021</w:t>
            </w:r>
          </w:p>
          <w:p w14:paraId="0794F480" w14:textId="77777777" w:rsidR="00896EDB" w:rsidRPr="00736F73" w:rsidRDefault="00896EDB">
            <w:pPr>
              <w:rPr>
                <w:rFonts w:cs="Arial"/>
                <w:color w:val="000000"/>
              </w:rPr>
            </w:pPr>
          </w:p>
        </w:tc>
      </w:tr>
      <w:tr w:rsidR="00515072" w:rsidRPr="00736F73" w14:paraId="622A1994" w14:textId="77777777" w:rsidTr="00B90A74">
        <w:tc>
          <w:tcPr>
            <w:tcW w:w="3510" w:type="dxa"/>
          </w:tcPr>
          <w:p w14:paraId="2944997E" w14:textId="77777777" w:rsidR="00515072" w:rsidRPr="00736F73" w:rsidRDefault="00E975FC">
            <w:pPr>
              <w:rPr>
                <w:rFonts w:cs="Arial"/>
                <w:b/>
                <w:color w:val="000000"/>
              </w:rPr>
            </w:pPr>
            <w:r>
              <w:rPr>
                <w:rFonts w:cs="Arial"/>
                <w:b/>
                <w:color w:val="000000"/>
              </w:rPr>
              <w:t>DEPARTMENT</w:t>
            </w:r>
            <w:r w:rsidR="00515072" w:rsidRPr="00736F73">
              <w:rPr>
                <w:rFonts w:cs="Arial"/>
                <w:b/>
                <w:color w:val="000000"/>
              </w:rPr>
              <w:t>:</w:t>
            </w:r>
          </w:p>
        </w:tc>
        <w:tc>
          <w:tcPr>
            <w:tcW w:w="5812" w:type="dxa"/>
          </w:tcPr>
          <w:p w14:paraId="47C15050" w14:textId="77777777" w:rsidR="00515072" w:rsidRDefault="00C6208B">
            <w:pPr>
              <w:rPr>
                <w:rFonts w:cs="Arial"/>
                <w:color w:val="000000"/>
              </w:rPr>
            </w:pPr>
            <w:r w:rsidRPr="00C6208B">
              <w:rPr>
                <w:rFonts w:cs="Arial"/>
                <w:color w:val="000000"/>
              </w:rPr>
              <w:t>Community Safety</w:t>
            </w:r>
          </w:p>
          <w:p w14:paraId="5E32E939" w14:textId="77777777" w:rsidR="00896EDB" w:rsidRPr="00736F73" w:rsidRDefault="00896EDB">
            <w:pPr>
              <w:rPr>
                <w:rFonts w:cs="Arial"/>
                <w:color w:val="000000"/>
              </w:rPr>
            </w:pPr>
          </w:p>
        </w:tc>
      </w:tr>
      <w:tr w:rsidR="00515072" w:rsidRPr="00736F73" w14:paraId="5071771C" w14:textId="77777777" w:rsidTr="00B90A74">
        <w:tc>
          <w:tcPr>
            <w:tcW w:w="3510" w:type="dxa"/>
          </w:tcPr>
          <w:p w14:paraId="042435DC" w14:textId="77777777" w:rsidR="00515072" w:rsidRPr="00736F73" w:rsidRDefault="00515072">
            <w:pPr>
              <w:rPr>
                <w:rFonts w:cs="Arial"/>
                <w:b/>
                <w:color w:val="000000"/>
              </w:rPr>
            </w:pPr>
            <w:r w:rsidRPr="00736F73">
              <w:rPr>
                <w:rFonts w:cs="Arial"/>
                <w:b/>
                <w:color w:val="000000"/>
              </w:rPr>
              <w:t>COMPILED BY:</w:t>
            </w:r>
          </w:p>
        </w:tc>
        <w:tc>
          <w:tcPr>
            <w:tcW w:w="5812" w:type="dxa"/>
          </w:tcPr>
          <w:p w14:paraId="7C32EC65" w14:textId="7310D4A0" w:rsidR="00515072" w:rsidRDefault="00CA091E">
            <w:pPr>
              <w:rPr>
                <w:rFonts w:cs="Arial"/>
                <w:color w:val="000000"/>
              </w:rPr>
            </w:pPr>
            <w:r>
              <w:rPr>
                <w:rFonts w:cs="Arial"/>
                <w:color w:val="000000"/>
              </w:rPr>
              <w:t>LA</w:t>
            </w:r>
          </w:p>
          <w:p w14:paraId="48A3D6BA" w14:textId="77777777" w:rsidR="00896EDB" w:rsidRPr="00736F73" w:rsidRDefault="00896EDB">
            <w:pPr>
              <w:rPr>
                <w:rFonts w:cs="Arial"/>
                <w:color w:val="000000"/>
              </w:rPr>
            </w:pPr>
          </w:p>
        </w:tc>
      </w:tr>
      <w:tr w:rsidR="00B72BAD" w:rsidRPr="00736F73" w14:paraId="531EACF2" w14:textId="77777777" w:rsidTr="00B90A74">
        <w:tc>
          <w:tcPr>
            <w:tcW w:w="3510" w:type="dxa"/>
          </w:tcPr>
          <w:p w14:paraId="2BF34956" w14:textId="77777777" w:rsidR="00B72BAD" w:rsidRPr="00736F73" w:rsidRDefault="00B72BAD">
            <w:pPr>
              <w:rPr>
                <w:rFonts w:cs="Arial"/>
                <w:color w:val="000000"/>
              </w:rPr>
            </w:pPr>
            <w:r w:rsidRPr="00736F73">
              <w:rPr>
                <w:rFonts w:cs="Arial"/>
                <w:b/>
                <w:color w:val="000000"/>
              </w:rPr>
              <w:t>Job No:</w:t>
            </w:r>
          </w:p>
        </w:tc>
        <w:tc>
          <w:tcPr>
            <w:tcW w:w="5812" w:type="dxa"/>
          </w:tcPr>
          <w:p w14:paraId="2F512BC1" w14:textId="568EB939" w:rsidR="00B72BAD" w:rsidRDefault="00695913">
            <w:pPr>
              <w:rPr>
                <w:rFonts w:cs="Arial"/>
                <w:color w:val="000000"/>
              </w:rPr>
            </w:pPr>
            <w:r>
              <w:rPr>
                <w:rFonts w:cs="Arial"/>
                <w:color w:val="000000"/>
              </w:rPr>
              <w:t>ESO</w:t>
            </w:r>
          </w:p>
          <w:p w14:paraId="580857D7" w14:textId="77777777" w:rsidR="00896EDB" w:rsidRPr="00736F73" w:rsidRDefault="00896EDB">
            <w:pPr>
              <w:rPr>
                <w:rFonts w:cs="Arial"/>
                <w:color w:val="000000"/>
              </w:rPr>
            </w:pPr>
          </w:p>
        </w:tc>
      </w:tr>
    </w:tbl>
    <w:p w14:paraId="5ADD9196" w14:textId="77777777" w:rsidR="00515072" w:rsidRPr="00736F73" w:rsidRDefault="00515072">
      <w:pPr>
        <w:rPr>
          <w:rFonts w:cs="Arial"/>
          <w:color w:val="000000"/>
        </w:rPr>
      </w:pPr>
    </w:p>
    <w:p w14:paraId="012700E3" w14:textId="77777777" w:rsidR="00515072" w:rsidRPr="00736F73" w:rsidRDefault="00515072">
      <w:pPr>
        <w:shd w:val="pct10" w:color="auto" w:fill="auto"/>
        <w:rPr>
          <w:rFonts w:cs="Arial"/>
          <w:b/>
          <w:color w:val="000000"/>
        </w:rPr>
      </w:pPr>
      <w:r w:rsidRPr="00736F73">
        <w:rPr>
          <w:rFonts w:cs="Arial"/>
          <w:b/>
          <w:color w:val="000000"/>
        </w:rPr>
        <w:t>JOB OUTLINE</w:t>
      </w:r>
    </w:p>
    <w:p w14:paraId="5059AC53" w14:textId="77777777" w:rsidR="00515072" w:rsidRDefault="00515072">
      <w:pPr>
        <w:rPr>
          <w:rFonts w:cs="Arial"/>
        </w:rPr>
      </w:pPr>
    </w:p>
    <w:p w14:paraId="1B34DE46" w14:textId="77777777" w:rsidR="00C6208B" w:rsidRPr="00C6208B" w:rsidRDefault="00C6208B" w:rsidP="00C6208B">
      <w:pPr>
        <w:rPr>
          <w:rFonts w:cs="Arial"/>
          <w:b/>
        </w:rPr>
      </w:pPr>
      <w:r w:rsidRPr="00C6208B">
        <w:rPr>
          <w:rFonts w:cs="Arial"/>
          <w:b/>
        </w:rPr>
        <w:t>Purpose of the job</w:t>
      </w:r>
    </w:p>
    <w:p w14:paraId="563FD482" w14:textId="77777777" w:rsidR="00C6208B" w:rsidRPr="00C6208B" w:rsidRDefault="00C6208B" w:rsidP="00C6208B">
      <w:pPr>
        <w:numPr>
          <w:ilvl w:val="0"/>
          <w:numId w:val="8"/>
        </w:numPr>
        <w:rPr>
          <w:rFonts w:cs="Arial"/>
          <w:b/>
        </w:rPr>
      </w:pPr>
      <w:r w:rsidRPr="00C6208B">
        <w:rPr>
          <w:rFonts w:cs="Arial"/>
        </w:rPr>
        <w:t>To provide enforcement advice and support around outbreaks and events.</w:t>
      </w:r>
    </w:p>
    <w:p w14:paraId="69C85817" w14:textId="77777777" w:rsidR="00C6208B" w:rsidRPr="00C6208B" w:rsidRDefault="00C6208B" w:rsidP="00C6208B">
      <w:pPr>
        <w:numPr>
          <w:ilvl w:val="0"/>
          <w:numId w:val="8"/>
        </w:numPr>
        <w:rPr>
          <w:rFonts w:cs="Arial"/>
          <w:b/>
        </w:rPr>
      </w:pPr>
      <w:r w:rsidRPr="00C6208B">
        <w:rPr>
          <w:rFonts w:cs="Arial"/>
        </w:rPr>
        <w:t>To co-ordinate the response across Districts, Police and Public Health, ensuring that cases are dealt with in an appropriate and timely manner, including in terms of legal responsibilities and customer service standards.</w:t>
      </w:r>
    </w:p>
    <w:p w14:paraId="45E85487" w14:textId="77777777" w:rsidR="00C6208B" w:rsidRPr="00C6208B" w:rsidRDefault="00C6208B" w:rsidP="00C6208B">
      <w:pPr>
        <w:numPr>
          <w:ilvl w:val="0"/>
          <w:numId w:val="8"/>
        </w:numPr>
        <w:rPr>
          <w:rFonts w:cs="Arial"/>
          <w:b/>
        </w:rPr>
      </w:pPr>
      <w:r w:rsidRPr="00C6208B">
        <w:rPr>
          <w:rFonts w:cs="Arial"/>
        </w:rPr>
        <w:t>To deliver interventions as necessary to meet the needs of the service, including out of standard working hours as required.</w:t>
      </w:r>
    </w:p>
    <w:p w14:paraId="7CFFA7A4" w14:textId="77777777" w:rsidR="00C6208B" w:rsidRPr="00C6208B" w:rsidRDefault="00C6208B" w:rsidP="00C6208B">
      <w:pPr>
        <w:rPr>
          <w:rFonts w:cs="Arial"/>
        </w:rPr>
      </w:pPr>
    </w:p>
    <w:p w14:paraId="052FECDC" w14:textId="77777777" w:rsidR="00515072" w:rsidRPr="00736F73" w:rsidRDefault="00515072">
      <w:pPr>
        <w:autoSpaceDE w:val="0"/>
        <w:autoSpaceDN w:val="0"/>
        <w:adjustRightInd w:val="0"/>
        <w:rPr>
          <w:rFonts w:cs="Arial"/>
          <w:b/>
          <w:bCs/>
        </w:rPr>
      </w:pPr>
    </w:p>
    <w:p w14:paraId="1A9E5FE8" w14:textId="77777777" w:rsidR="00515072" w:rsidRPr="00736F73" w:rsidRDefault="00515072">
      <w:pPr>
        <w:shd w:val="pct10" w:color="auto" w:fill="auto"/>
        <w:rPr>
          <w:rFonts w:cs="Arial"/>
          <w:b/>
          <w:caps/>
        </w:rPr>
      </w:pPr>
      <w:r w:rsidRPr="00736F73">
        <w:rPr>
          <w:rFonts w:cs="Arial"/>
          <w:b/>
          <w:caps/>
        </w:rPr>
        <w:t>Duties</w:t>
      </w:r>
    </w:p>
    <w:p w14:paraId="48D212A9" w14:textId="77777777" w:rsidR="00515072" w:rsidRPr="00736F73" w:rsidRDefault="00515072">
      <w:pPr>
        <w:autoSpaceDE w:val="0"/>
        <w:autoSpaceDN w:val="0"/>
        <w:adjustRightInd w:val="0"/>
        <w:rPr>
          <w:rFonts w:cs="Arial"/>
          <w:b/>
          <w:bCs/>
        </w:rPr>
      </w:pPr>
    </w:p>
    <w:p w14:paraId="3E22ACE5" w14:textId="77777777" w:rsidR="00515072" w:rsidRDefault="00E975FC" w:rsidP="00E975FC">
      <w:pPr>
        <w:pStyle w:val="ListParagraph"/>
        <w:numPr>
          <w:ilvl w:val="0"/>
          <w:numId w:val="7"/>
        </w:numPr>
        <w:autoSpaceDE w:val="0"/>
        <w:autoSpaceDN w:val="0"/>
        <w:adjustRightInd w:val="0"/>
        <w:rPr>
          <w:rFonts w:cs="Arial"/>
        </w:rPr>
      </w:pPr>
      <w:r w:rsidRPr="00E975FC">
        <w:rPr>
          <w:rFonts w:cs="Arial"/>
        </w:rPr>
        <w:t>To undertake any other related duties and responsibilities as they arise.</w:t>
      </w:r>
    </w:p>
    <w:p w14:paraId="534F9C51" w14:textId="77777777" w:rsidR="00C6208B" w:rsidRPr="00CA091E" w:rsidRDefault="00C6208B" w:rsidP="00CA091E">
      <w:pPr>
        <w:autoSpaceDE w:val="0"/>
        <w:autoSpaceDN w:val="0"/>
        <w:adjustRightInd w:val="0"/>
        <w:rPr>
          <w:rFonts w:cs="Arial"/>
        </w:rPr>
      </w:pPr>
    </w:p>
    <w:p w14:paraId="302CA213" w14:textId="77777777" w:rsidR="00C6208B" w:rsidRPr="00C6208B" w:rsidRDefault="00C6208B" w:rsidP="00C6208B">
      <w:pPr>
        <w:autoSpaceDE w:val="0"/>
        <w:autoSpaceDN w:val="0"/>
        <w:adjustRightInd w:val="0"/>
        <w:rPr>
          <w:rFonts w:cs="Arial"/>
          <w:b/>
        </w:rPr>
      </w:pPr>
      <w:r w:rsidRPr="00C6208B">
        <w:rPr>
          <w:rFonts w:cs="Arial"/>
          <w:b/>
        </w:rPr>
        <w:t>Main areas of responsibility</w:t>
      </w:r>
    </w:p>
    <w:p w14:paraId="3B5273CA" w14:textId="77777777" w:rsidR="00C6208B" w:rsidRPr="00C6208B" w:rsidRDefault="00C6208B" w:rsidP="00C6208B">
      <w:pPr>
        <w:numPr>
          <w:ilvl w:val="0"/>
          <w:numId w:val="8"/>
        </w:numPr>
        <w:autoSpaceDE w:val="0"/>
        <w:autoSpaceDN w:val="0"/>
        <w:adjustRightInd w:val="0"/>
        <w:rPr>
          <w:rFonts w:cs="Arial"/>
          <w:b/>
        </w:rPr>
      </w:pPr>
      <w:r w:rsidRPr="00C6208B">
        <w:rPr>
          <w:rFonts w:cs="Arial"/>
        </w:rPr>
        <w:t xml:space="preserve">Interpretation of new and existing powers and legislation related to </w:t>
      </w:r>
      <w:proofErr w:type="spellStart"/>
      <w:r w:rsidRPr="00C6208B">
        <w:rPr>
          <w:rFonts w:cs="Arial"/>
        </w:rPr>
        <w:t>Covid</w:t>
      </w:r>
      <w:proofErr w:type="spellEnd"/>
      <w:r w:rsidRPr="00C6208B">
        <w:rPr>
          <w:rFonts w:cs="Arial"/>
        </w:rPr>
        <w:t xml:space="preserve"> 19 and sharing that with the Herts Environmental Health Officers </w:t>
      </w:r>
      <w:proofErr w:type="spellStart"/>
      <w:r w:rsidRPr="00C6208B">
        <w:rPr>
          <w:rFonts w:cs="Arial"/>
        </w:rPr>
        <w:t>Covid</w:t>
      </w:r>
      <w:proofErr w:type="spellEnd"/>
      <w:r w:rsidRPr="00C6208B">
        <w:rPr>
          <w:rFonts w:cs="Arial"/>
        </w:rPr>
        <w:t xml:space="preserve"> Group (HEHOCG) and the DPH as required to assist EHOs and CPH in taking appropriate interventions.</w:t>
      </w:r>
    </w:p>
    <w:p w14:paraId="6530F1C2" w14:textId="77777777" w:rsidR="00C6208B" w:rsidRPr="00C6208B" w:rsidRDefault="00C6208B" w:rsidP="00C6208B">
      <w:pPr>
        <w:numPr>
          <w:ilvl w:val="0"/>
          <w:numId w:val="8"/>
        </w:numPr>
        <w:autoSpaceDE w:val="0"/>
        <w:autoSpaceDN w:val="0"/>
        <w:adjustRightInd w:val="0"/>
        <w:rPr>
          <w:rFonts w:cs="Arial"/>
          <w:b/>
        </w:rPr>
      </w:pPr>
      <w:r w:rsidRPr="00C6208B">
        <w:rPr>
          <w:rFonts w:cs="Arial"/>
        </w:rPr>
        <w:t xml:space="preserve">Provision of assistance and support as required to ensure the consistency of </w:t>
      </w:r>
      <w:proofErr w:type="gramStart"/>
      <w:r w:rsidRPr="00C6208B">
        <w:rPr>
          <w:rFonts w:cs="Arial"/>
        </w:rPr>
        <w:t>enforcement</w:t>
      </w:r>
      <w:proofErr w:type="gramEnd"/>
      <w:r w:rsidRPr="00C6208B">
        <w:rPr>
          <w:rFonts w:cs="Arial"/>
        </w:rPr>
        <w:t xml:space="preserve"> approach across the District.</w:t>
      </w:r>
    </w:p>
    <w:p w14:paraId="21B79677" w14:textId="77777777" w:rsidR="00C6208B" w:rsidRPr="00C6208B" w:rsidRDefault="00C6208B" w:rsidP="00C6208B">
      <w:pPr>
        <w:numPr>
          <w:ilvl w:val="0"/>
          <w:numId w:val="8"/>
        </w:numPr>
        <w:autoSpaceDE w:val="0"/>
        <w:autoSpaceDN w:val="0"/>
        <w:adjustRightInd w:val="0"/>
        <w:rPr>
          <w:rFonts w:cs="Arial"/>
          <w:b/>
        </w:rPr>
      </w:pPr>
      <w:r w:rsidRPr="00C6208B">
        <w:rPr>
          <w:rFonts w:cs="Arial"/>
        </w:rPr>
        <w:t xml:space="preserve">To identify, research and report on best practise from other organisations relating to </w:t>
      </w:r>
      <w:proofErr w:type="spellStart"/>
      <w:r w:rsidRPr="00C6208B">
        <w:rPr>
          <w:rFonts w:cs="Arial"/>
        </w:rPr>
        <w:t>Covid</w:t>
      </w:r>
      <w:proofErr w:type="spellEnd"/>
      <w:r w:rsidRPr="00C6208B">
        <w:rPr>
          <w:rFonts w:cs="Arial"/>
        </w:rPr>
        <w:t xml:space="preserve"> interventions, so this can be used and developed in Broxbourne.</w:t>
      </w:r>
    </w:p>
    <w:p w14:paraId="1B1417CB" w14:textId="77777777" w:rsidR="00C6208B" w:rsidRPr="00C6208B" w:rsidRDefault="00C6208B" w:rsidP="00C6208B">
      <w:pPr>
        <w:numPr>
          <w:ilvl w:val="0"/>
          <w:numId w:val="8"/>
        </w:numPr>
        <w:autoSpaceDE w:val="0"/>
        <w:autoSpaceDN w:val="0"/>
        <w:adjustRightInd w:val="0"/>
        <w:rPr>
          <w:rFonts w:cs="Arial"/>
          <w:b/>
        </w:rPr>
      </w:pPr>
      <w:r w:rsidRPr="00C6208B">
        <w:rPr>
          <w:rFonts w:cs="Arial"/>
        </w:rPr>
        <w:t xml:space="preserve">To be a member of the County Events Group to provide support and advice regarding both event safety and </w:t>
      </w:r>
      <w:proofErr w:type="spellStart"/>
      <w:r w:rsidRPr="00C6208B">
        <w:rPr>
          <w:rFonts w:cs="Arial"/>
        </w:rPr>
        <w:t>Covid</w:t>
      </w:r>
      <w:proofErr w:type="spellEnd"/>
      <w:r w:rsidRPr="00C6208B">
        <w:rPr>
          <w:rFonts w:cs="Arial"/>
        </w:rPr>
        <w:t xml:space="preserve"> Risk Assessments for specific events.</w:t>
      </w:r>
    </w:p>
    <w:p w14:paraId="6CE181F0" w14:textId="77777777" w:rsidR="00C6208B" w:rsidRPr="00C6208B" w:rsidRDefault="00C6208B" w:rsidP="00C6208B">
      <w:pPr>
        <w:numPr>
          <w:ilvl w:val="0"/>
          <w:numId w:val="8"/>
        </w:numPr>
        <w:autoSpaceDE w:val="0"/>
        <w:autoSpaceDN w:val="0"/>
        <w:adjustRightInd w:val="0"/>
        <w:rPr>
          <w:rFonts w:cs="Arial"/>
          <w:b/>
        </w:rPr>
      </w:pPr>
      <w:r w:rsidRPr="00C6208B">
        <w:rPr>
          <w:rFonts w:cs="Arial"/>
        </w:rPr>
        <w:t xml:space="preserve">To have good collaboration between EH Broxbourne and HCC to ensure events take place and operate in a </w:t>
      </w:r>
      <w:proofErr w:type="spellStart"/>
      <w:r w:rsidRPr="00C6208B">
        <w:rPr>
          <w:rFonts w:cs="Arial"/>
        </w:rPr>
        <w:t>Covid</w:t>
      </w:r>
      <w:proofErr w:type="spellEnd"/>
      <w:r w:rsidRPr="00C6208B">
        <w:rPr>
          <w:rFonts w:cs="Arial"/>
        </w:rPr>
        <w:t xml:space="preserve"> secure manner.</w:t>
      </w:r>
    </w:p>
    <w:p w14:paraId="2242C10F" w14:textId="77777777" w:rsidR="00C6208B" w:rsidRPr="00C6208B" w:rsidRDefault="00C6208B" w:rsidP="00C6208B">
      <w:pPr>
        <w:numPr>
          <w:ilvl w:val="0"/>
          <w:numId w:val="8"/>
        </w:numPr>
        <w:autoSpaceDE w:val="0"/>
        <w:autoSpaceDN w:val="0"/>
        <w:adjustRightInd w:val="0"/>
        <w:rPr>
          <w:rFonts w:cs="Arial"/>
          <w:b/>
        </w:rPr>
      </w:pPr>
      <w:r w:rsidRPr="00C6208B">
        <w:rPr>
          <w:rFonts w:cs="Arial"/>
        </w:rPr>
        <w:t xml:space="preserve">To </w:t>
      </w:r>
      <w:proofErr w:type="gramStart"/>
      <w:r w:rsidRPr="00C6208B">
        <w:rPr>
          <w:rFonts w:cs="Arial"/>
        </w:rPr>
        <w:t>Provide</w:t>
      </w:r>
      <w:proofErr w:type="gramEnd"/>
      <w:r w:rsidRPr="00C6208B">
        <w:rPr>
          <w:rFonts w:cs="Arial"/>
        </w:rPr>
        <w:t xml:space="preserve"> support and guidance for Public Health team, undertaking complex investigations and enforcement action relating to </w:t>
      </w:r>
      <w:proofErr w:type="spellStart"/>
      <w:r w:rsidRPr="00C6208B">
        <w:rPr>
          <w:rFonts w:cs="Arial"/>
        </w:rPr>
        <w:t>Covid</w:t>
      </w:r>
      <w:proofErr w:type="spellEnd"/>
      <w:r w:rsidRPr="00C6208B">
        <w:rPr>
          <w:rFonts w:cs="Arial"/>
        </w:rPr>
        <w:t xml:space="preserve"> 19.</w:t>
      </w:r>
    </w:p>
    <w:p w14:paraId="75F53370" w14:textId="77777777" w:rsidR="00C6208B" w:rsidRPr="00C6208B" w:rsidRDefault="00C6208B" w:rsidP="00C6208B">
      <w:pPr>
        <w:numPr>
          <w:ilvl w:val="0"/>
          <w:numId w:val="8"/>
        </w:numPr>
        <w:autoSpaceDE w:val="0"/>
        <w:autoSpaceDN w:val="0"/>
        <w:adjustRightInd w:val="0"/>
        <w:rPr>
          <w:rFonts w:cs="Arial"/>
          <w:b/>
        </w:rPr>
      </w:pPr>
      <w:r w:rsidRPr="00C6208B">
        <w:rPr>
          <w:rFonts w:cs="Arial"/>
        </w:rPr>
        <w:t xml:space="preserve">Provide advice to businesses on </w:t>
      </w:r>
      <w:proofErr w:type="spellStart"/>
      <w:r w:rsidRPr="00C6208B">
        <w:rPr>
          <w:rFonts w:cs="Arial"/>
        </w:rPr>
        <w:t>Covid</w:t>
      </w:r>
      <w:proofErr w:type="spellEnd"/>
      <w:r w:rsidRPr="00C6208B">
        <w:rPr>
          <w:rFonts w:cs="Arial"/>
        </w:rPr>
        <w:t xml:space="preserve"> matters.</w:t>
      </w:r>
    </w:p>
    <w:p w14:paraId="5AC34B78" w14:textId="77777777" w:rsidR="00C6208B" w:rsidRPr="00C6208B" w:rsidRDefault="00C6208B" w:rsidP="00C6208B">
      <w:pPr>
        <w:numPr>
          <w:ilvl w:val="0"/>
          <w:numId w:val="8"/>
        </w:numPr>
        <w:autoSpaceDE w:val="0"/>
        <w:autoSpaceDN w:val="0"/>
        <w:adjustRightInd w:val="0"/>
        <w:rPr>
          <w:rFonts w:cs="Arial"/>
          <w:b/>
        </w:rPr>
      </w:pPr>
      <w:r w:rsidRPr="00C6208B">
        <w:rPr>
          <w:rFonts w:cs="Arial"/>
        </w:rPr>
        <w:t>Deliver interventions outside of office hours as necessary to meet the needs of the service.</w:t>
      </w:r>
    </w:p>
    <w:p w14:paraId="11331722" w14:textId="77777777" w:rsidR="00C6208B" w:rsidRPr="00C6208B" w:rsidRDefault="00C6208B" w:rsidP="00C6208B">
      <w:pPr>
        <w:numPr>
          <w:ilvl w:val="0"/>
          <w:numId w:val="8"/>
        </w:numPr>
        <w:autoSpaceDE w:val="0"/>
        <w:autoSpaceDN w:val="0"/>
        <w:adjustRightInd w:val="0"/>
        <w:rPr>
          <w:rFonts w:cs="Arial"/>
          <w:b/>
        </w:rPr>
      </w:pPr>
      <w:r w:rsidRPr="00C6208B">
        <w:rPr>
          <w:rFonts w:cs="Arial"/>
        </w:rPr>
        <w:t>To manage a varied workload taking personal responsibility for meeting deadlines and prioritising tasks and projects.</w:t>
      </w:r>
    </w:p>
    <w:p w14:paraId="700B3356" w14:textId="77777777" w:rsidR="00C6208B" w:rsidRPr="00C6208B" w:rsidRDefault="00C6208B" w:rsidP="00C6208B">
      <w:pPr>
        <w:numPr>
          <w:ilvl w:val="0"/>
          <w:numId w:val="8"/>
        </w:numPr>
        <w:autoSpaceDE w:val="0"/>
        <w:autoSpaceDN w:val="0"/>
        <w:adjustRightInd w:val="0"/>
        <w:rPr>
          <w:rFonts w:cs="Arial"/>
          <w:b/>
        </w:rPr>
      </w:pPr>
      <w:r w:rsidRPr="00C6208B">
        <w:rPr>
          <w:rFonts w:cs="Arial"/>
        </w:rPr>
        <w:t>To promote equality and diversity in the workplace and in the services of the Council.</w:t>
      </w:r>
    </w:p>
    <w:p w14:paraId="78BD6F16" w14:textId="77777777" w:rsidR="00C6208B" w:rsidRPr="00C6208B" w:rsidRDefault="00C6208B" w:rsidP="00C6208B">
      <w:pPr>
        <w:numPr>
          <w:ilvl w:val="0"/>
          <w:numId w:val="8"/>
        </w:numPr>
        <w:autoSpaceDE w:val="0"/>
        <w:autoSpaceDN w:val="0"/>
        <w:adjustRightInd w:val="0"/>
        <w:rPr>
          <w:rFonts w:cs="Arial"/>
          <w:b/>
        </w:rPr>
      </w:pPr>
      <w:r w:rsidRPr="00C6208B">
        <w:rPr>
          <w:rFonts w:cs="Arial"/>
        </w:rPr>
        <w:t>The ability to converse with ease with other staff and members of the public and to provide advice in accurate spoken and written English, is essential for this post.</w:t>
      </w:r>
    </w:p>
    <w:p w14:paraId="165BA125" w14:textId="77777777" w:rsidR="00C6208B" w:rsidRPr="00C6208B" w:rsidRDefault="00C6208B" w:rsidP="00C6208B">
      <w:pPr>
        <w:numPr>
          <w:ilvl w:val="0"/>
          <w:numId w:val="8"/>
        </w:numPr>
        <w:autoSpaceDE w:val="0"/>
        <w:autoSpaceDN w:val="0"/>
        <w:adjustRightInd w:val="0"/>
        <w:rPr>
          <w:rFonts w:cs="Arial"/>
          <w:b/>
        </w:rPr>
      </w:pPr>
      <w:r w:rsidRPr="00C6208B">
        <w:rPr>
          <w:rFonts w:cs="Arial"/>
        </w:rPr>
        <w:lastRenderedPageBreak/>
        <w:t>Will be expected to chair the SAG (Safety Advisory Group) meetings and co-ordinate throughout the Borough and County.</w:t>
      </w:r>
    </w:p>
    <w:p w14:paraId="5441CF8C" w14:textId="77777777" w:rsidR="00C6208B" w:rsidRPr="00C6208B" w:rsidRDefault="00C6208B" w:rsidP="00C6208B">
      <w:pPr>
        <w:autoSpaceDE w:val="0"/>
        <w:autoSpaceDN w:val="0"/>
        <w:adjustRightInd w:val="0"/>
        <w:rPr>
          <w:rFonts w:cs="Arial"/>
          <w:b/>
        </w:rPr>
      </w:pPr>
    </w:p>
    <w:p w14:paraId="1947CF18" w14:textId="794F6DF1" w:rsidR="00C6208B" w:rsidRDefault="00C6208B" w:rsidP="00C6208B">
      <w:pPr>
        <w:autoSpaceDE w:val="0"/>
        <w:autoSpaceDN w:val="0"/>
        <w:adjustRightInd w:val="0"/>
        <w:rPr>
          <w:rFonts w:cs="Arial"/>
        </w:rPr>
      </w:pPr>
      <w:r w:rsidRPr="00C6208B">
        <w:rPr>
          <w:rFonts w:cs="Arial"/>
        </w:rPr>
        <w:t>The duties and responsibilities listed above describe the post as it is at present. The post holder is expected to be flexible to any necessary changes that may occur.</w:t>
      </w:r>
    </w:p>
    <w:p w14:paraId="72E08962" w14:textId="77777777" w:rsidR="00E975FC" w:rsidRPr="00736F73" w:rsidRDefault="00E975FC">
      <w:pPr>
        <w:autoSpaceDE w:val="0"/>
        <w:autoSpaceDN w:val="0"/>
        <w:adjustRightInd w:val="0"/>
        <w:rPr>
          <w:rFonts w:cs="Arial"/>
        </w:rPr>
      </w:pPr>
    </w:p>
    <w:p w14:paraId="2B036140" w14:textId="77777777" w:rsidR="00B90A74" w:rsidRDefault="00B90A74" w:rsidP="00DB5D9B">
      <w:pPr>
        <w:shd w:val="clear" w:color="auto" w:fill="D9D9D9"/>
        <w:rPr>
          <w:rFonts w:cs="Arial"/>
          <w:b/>
        </w:rPr>
      </w:pPr>
      <w:r w:rsidRPr="00202613">
        <w:rPr>
          <w:rFonts w:cs="Arial"/>
          <w:b/>
        </w:rPr>
        <w:t>RESPONSIBILITY AND AUTHORITY</w:t>
      </w:r>
    </w:p>
    <w:p w14:paraId="3BB6966A" w14:textId="77777777" w:rsidR="00B90A74" w:rsidRPr="00202613" w:rsidRDefault="00B90A74" w:rsidP="00202613">
      <w:pPr>
        <w:rPr>
          <w:rFonts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670"/>
      </w:tblGrid>
      <w:tr w:rsidR="00202613" w:rsidRPr="00202613" w14:paraId="2859D7E0" w14:textId="77777777" w:rsidTr="000D0327">
        <w:trPr>
          <w:cantSplit/>
        </w:trPr>
        <w:tc>
          <w:tcPr>
            <w:tcW w:w="3652" w:type="dxa"/>
          </w:tcPr>
          <w:p w14:paraId="66B522E4" w14:textId="77777777" w:rsidR="00202613" w:rsidRPr="00202613" w:rsidRDefault="00202613" w:rsidP="00202613">
            <w:pPr>
              <w:rPr>
                <w:rFonts w:cs="Arial"/>
                <w:b/>
              </w:rPr>
            </w:pPr>
            <w:r w:rsidRPr="00202613">
              <w:rPr>
                <w:rFonts w:cs="Arial"/>
                <w:b/>
              </w:rPr>
              <w:t>Staff:</w:t>
            </w:r>
          </w:p>
        </w:tc>
        <w:tc>
          <w:tcPr>
            <w:tcW w:w="5670" w:type="dxa"/>
          </w:tcPr>
          <w:p w14:paraId="4E08827B" w14:textId="551BCDCC" w:rsidR="00202613" w:rsidRPr="000B5A95" w:rsidRDefault="00CA091E" w:rsidP="00202613">
            <w:pPr>
              <w:rPr>
                <w:rFonts w:cs="Arial"/>
              </w:rPr>
            </w:pPr>
            <w:r w:rsidRPr="000B5A95">
              <w:rPr>
                <w:rFonts w:cs="Arial"/>
              </w:rPr>
              <w:t>No permanent staff responsibility – possibly occasional other staff involved in COVID initiatives</w:t>
            </w:r>
          </w:p>
          <w:p w14:paraId="378299FA" w14:textId="77777777" w:rsidR="00B90A74" w:rsidRPr="000B5A95" w:rsidRDefault="00B90A74" w:rsidP="00202613">
            <w:pPr>
              <w:rPr>
                <w:rFonts w:cs="Arial"/>
                <w:b/>
              </w:rPr>
            </w:pPr>
          </w:p>
        </w:tc>
      </w:tr>
      <w:tr w:rsidR="00202613" w:rsidRPr="00202613" w14:paraId="5B2500C6" w14:textId="77777777" w:rsidTr="000D0327">
        <w:trPr>
          <w:cantSplit/>
        </w:trPr>
        <w:tc>
          <w:tcPr>
            <w:tcW w:w="3652" w:type="dxa"/>
          </w:tcPr>
          <w:p w14:paraId="19BB6DDD" w14:textId="77777777" w:rsidR="00202613" w:rsidRPr="00202613" w:rsidRDefault="00202613" w:rsidP="00202613">
            <w:pPr>
              <w:rPr>
                <w:rFonts w:cs="Arial"/>
                <w:b/>
              </w:rPr>
            </w:pPr>
            <w:r w:rsidRPr="00202613">
              <w:rPr>
                <w:rFonts w:cs="Arial"/>
                <w:b/>
              </w:rPr>
              <w:t>Financial:</w:t>
            </w:r>
          </w:p>
        </w:tc>
        <w:tc>
          <w:tcPr>
            <w:tcW w:w="5670" w:type="dxa"/>
          </w:tcPr>
          <w:p w14:paraId="467287AF" w14:textId="26B2FAC1" w:rsidR="00202613" w:rsidRDefault="009354FE" w:rsidP="00202613">
            <w:pPr>
              <w:rPr>
                <w:rFonts w:cs="Arial"/>
              </w:rPr>
            </w:pPr>
            <w:r>
              <w:rPr>
                <w:rFonts w:cs="Arial"/>
              </w:rPr>
              <w:t>In accordance with the duties of the post</w:t>
            </w:r>
          </w:p>
          <w:p w14:paraId="32CC1A98" w14:textId="77777777" w:rsidR="00B90A74" w:rsidRPr="00202613" w:rsidRDefault="00B90A74" w:rsidP="00202613">
            <w:pPr>
              <w:rPr>
                <w:rFonts w:cs="Arial"/>
                <w:b/>
              </w:rPr>
            </w:pPr>
          </w:p>
        </w:tc>
      </w:tr>
      <w:tr w:rsidR="00202613" w:rsidRPr="00202613" w14:paraId="7456A0E8" w14:textId="77777777" w:rsidTr="000D0327">
        <w:trPr>
          <w:cantSplit/>
        </w:trPr>
        <w:tc>
          <w:tcPr>
            <w:tcW w:w="3652" w:type="dxa"/>
          </w:tcPr>
          <w:p w14:paraId="359B97AD" w14:textId="77777777" w:rsidR="00202613" w:rsidRPr="00202613" w:rsidRDefault="00202613" w:rsidP="00202613">
            <w:pPr>
              <w:rPr>
                <w:rFonts w:cs="Arial"/>
                <w:b/>
              </w:rPr>
            </w:pPr>
            <w:r w:rsidRPr="00202613">
              <w:rPr>
                <w:rFonts w:cs="Arial"/>
                <w:b/>
              </w:rPr>
              <w:t>Professional:</w:t>
            </w:r>
          </w:p>
        </w:tc>
        <w:tc>
          <w:tcPr>
            <w:tcW w:w="5670" w:type="dxa"/>
          </w:tcPr>
          <w:p w14:paraId="2D16A955" w14:textId="78E3EBF5" w:rsidR="00202613" w:rsidRDefault="009354FE" w:rsidP="00202613">
            <w:pPr>
              <w:rPr>
                <w:rFonts w:cs="Arial"/>
                <w:color w:val="000000"/>
              </w:rPr>
            </w:pPr>
            <w:r>
              <w:rPr>
                <w:rFonts w:cs="Arial"/>
                <w:color w:val="000000"/>
              </w:rPr>
              <w:t>Responsible for quality of advice under direction of Environmental Health Team Leader &amp; Community Safety</w:t>
            </w:r>
          </w:p>
          <w:p w14:paraId="596AE16B" w14:textId="77777777" w:rsidR="00B90A74" w:rsidRPr="00202613" w:rsidRDefault="00B90A74" w:rsidP="00202613">
            <w:pPr>
              <w:rPr>
                <w:rFonts w:cs="Arial"/>
                <w:color w:val="000000"/>
              </w:rPr>
            </w:pPr>
          </w:p>
        </w:tc>
      </w:tr>
      <w:tr w:rsidR="00202613" w:rsidRPr="00202613" w14:paraId="1DA935F9" w14:textId="77777777" w:rsidTr="000D0327">
        <w:trPr>
          <w:cantSplit/>
        </w:trPr>
        <w:tc>
          <w:tcPr>
            <w:tcW w:w="3652" w:type="dxa"/>
          </w:tcPr>
          <w:p w14:paraId="3A67D8B8" w14:textId="77777777" w:rsidR="00202613" w:rsidRPr="00202613" w:rsidRDefault="00202613" w:rsidP="00202613">
            <w:pPr>
              <w:rPr>
                <w:rFonts w:cs="Arial"/>
                <w:b/>
              </w:rPr>
            </w:pPr>
            <w:r w:rsidRPr="00202613">
              <w:rPr>
                <w:rFonts w:cs="Arial"/>
                <w:b/>
              </w:rPr>
              <w:t>Equipment:</w:t>
            </w:r>
          </w:p>
        </w:tc>
        <w:tc>
          <w:tcPr>
            <w:tcW w:w="5670" w:type="dxa"/>
          </w:tcPr>
          <w:p w14:paraId="0E31D5E7" w14:textId="77777777" w:rsidR="009354FE" w:rsidRDefault="009354FE" w:rsidP="009354FE">
            <w:pPr>
              <w:rPr>
                <w:rFonts w:cs="Arial"/>
                <w:color w:val="000000"/>
              </w:rPr>
            </w:pPr>
            <w:r>
              <w:rPr>
                <w:rFonts w:cs="Arial"/>
                <w:color w:val="000000"/>
              </w:rPr>
              <w:t>Responsible for proper handling of all equipment including computers and the care of personal protective equipment allocated to the post holder</w:t>
            </w:r>
            <w:r>
              <w:rPr>
                <w:rFonts w:cs="Arial"/>
              </w:rPr>
              <w:t>.</w:t>
            </w:r>
          </w:p>
          <w:p w14:paraId="28714D24" w14:textId="1B33CE77" w:rsidR="00B90A74" w:rsidRPr="00202613" w:rsidRDefault="009354FE">
            <w:pPr>
              <w:rPr>
                <w:rFonts w:cs="Arial"/>
              </w:rPr>
            </w:pPr>
            <w:r w:rsidDel="009354FE">
              <w:rPr>
                <w:rFonts w:cs="Arial"/>
              </w:rPr>
              <w:t xml:space="preserve">  </w:t>
            </w:r>
          </w:p>
        </w:tc>
      </w:tr>
      <w:tr w:rsidR="00202613" w:rsidRPr="00202613" w14:paraId="3B8782D5" w14:textId="77777777" w:rsidTr="000D0327">
        <w:trPr>
          <w:cantSplit/>
        </w:trPr>
        <w:tc>
          <w:tcPr>
            <w:tcW w:w="3652" w:type="dxa"/>
          </w:tcPr>
          <w:p w14:paraId="7F884767" w14:textId="77777777" w:rsidR="00202613" w:rsidRPr="00202613" w:rsidRDefault="00202613" w:rsidP="00202613">
            <w:pPr>
              <w:rPr>
                <w:rFonts w:cs="Arial"/>
                <w:b/>
              </w:rPr>
            </w:pPr>
            <w:r w:rsidRPr="00202613">
              <w:rPr>
                <w:rFonts w:cs="Arial"/>
                <w:b/>
              </w:rPr>
              <w:t>Other:</w:t>
            </w:r>
          </w:p>
        </w:tc>
        <w:tc>
          <w:tcPr>
            <w:tcW w:w="5670" w:type="dxa"/>
          </w:tcPr>
          <w:p w14:paraId="2A28323B" w14:textId="77777777" w:rsidR="00202613" w:rsidRDefault="00202613" w:rsidP="00202613">
            <w:pPr>
              <w:rPr>
                <w:rFonts w:cs="Arial"/>
              </w:rPr>
            </w:pPr>
            <w:r w:rsidRPr="00202613">
              <w:rPr>
                <w:rFonts w:cs="Arial"/>
              </w:rPr>
              <w:t>None</w:t>
            </w:r>
          </w:p>
          <w:p w14:paraId="631BC5FE" w14:textId="77777777" w:rsidR="00B90A74" w:rsidRPr="00202613" w:rsidRDefault="00B90A74" w:rsidP="00202613">
            <w:pPr>
              <w:rPr>
                <w:rFonts w:cs="Arial"/>
              </w:rPr>
            </w:pPr>
          </w:p>
        </w:tc>
      </w:tr>
    </w:tbl>
    <w:p w14:paraId="58B2EBE3" w14:textId="77777777" w:rsidR="00B90A74" w:rsidRDefault="00B90A74" w:rsidP="00202613">
      <w:pPr>
        <w:rPr>
          <w:rFonts w:cs="Arial"/>
          <w:b/>
        </w:rPr>
      </w:pPr>
    </w:p>
    <w:p w14:paraId="63103A61" w14:textId="77777777" w:rsidR="00B90A74" w:rsidRDefault="00B90A74" w:rsidP="00DB5D9B">
      <w:pPr>
        <w:shd w:val="clear" w:color="auto" w:fill="D9D9D9"/>
        <w:rPr>
          <w:rFonts w:cs="Arial"/>
          <w:b/>
        </w:rPr>
      </w:pPr>
      <w:r w:rsidRPr="00202613">
        <w:rPr>
          <w:rFonts w:cs="Arial"/>
          <w:b/>
        </w:rPr>
        <w:t>RELATIONSHIPS</w:t>
      </w:r>
    </w:p>
    <w:p w14:paraId="009C900E" w14:textId="77777777" w:rsidR="00B90A74" w:rsidRPr="00202613" w:rsidRDefault="00B90A74" w:rsidP="00202613">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5"/>
        <w:gridCol w:w="5597"/>
      </w:tblGrid>
      <w:tr w:rsidR="00202613" w:rsidRPr="00202613" w14:paraId="73930903" w14:textId="77777777" w:rsidTr="00B90A74">
        <w:trPr>
          <w:cantSplit/>
        </w:trPr>
        <w:tc>
          <w:tcPr>
            <w:tcW w:w="3725" w:type="dxa"/>
          </w:tcPr>
          <w:p w14:paraId="114F2362" w14:textId="77777777" w:rsidR="00202613" w:rsidRPr="00202613" w:rsidRDefault="00202613" w:rsidP="00202613">
            <w:pPr>
              <w:rPr>
                <w:rFonts w:cs="Arial"/>
                <w:b/>
              </w:rPr>
            </w:pPr>
            <w:r w:rsidRPr="00202613">
              <w:rPr>
                <w:rFonts w:cs="Arial"/>
                <w:b/>
              </w:rPr>
              <w:t>Accountable to:</w:t>
            </w:r>
          </w:p>
        </w:tc>
        <w:tc>
          <w:tcPr>
            <w:tcW w:w="5597" w:type="dxa"/>
          </w:tcPr>
          <w:p w14:paraId="240D2638" w14:textId="2D427689" w:rsidR="00202613" w:rsidRPr="000B5A95" w:rsidRDefault="00CA091E" w:rsidP="00202613">
            <w:pPr>
              <w:rPr>
                <w:rFonts w:cs="Arial"/>
                <w:color w:val="000000"/>
              </w:rPr>
            </w:pPr>
            <w:proofErr w:type="spellStart"/>
            <w:r w:rsidRPr="000B5A95">
              <w:rPr>
                <w:rFonts w:cs="Arial"/>
                <w:color w:val="000000"/>
              </w:rPr>
              <w:t>Covid</w:t>
            </w:r>
            <w:proofErr w:type="spellEnd"/>
            <w:r w:rsidRPr="000B5A95">
              <w:rPr>
                <w:rFonts w:cs="Arial"/>
                <w:color w:val="000000"/>
              </w:rPr>
              <w:t xml:space="preserve"> Manager</w:t>
            </w:r>
          </w:p>
          <w:p w14:paraId="277FF97D" w14:textId="77777777" w:rsidR="00B90A74" w:rsidRPr="00CA091E" w:rsidRDefault="00B90A74" w:rsidP="00202613">
            <w:pPr>
              <w:rPr>
                <w:rFonts w:cs="Arial"/>
                <w:color w:val="000000"/>
                <w:highlight w:val="yellow"/>
              </w:rPr>
            </w:pPr>
          </w:p>
        </w:tc>
      </w:tr>
      <w:tr w:rsidR="00202613" w:rsidRPr="00202613" w14:paraId="5647A040" w14:textId="77777777" w:rsidTr="000B5A95">
        <w:trPr>
          <w:cantSplit/>
          <w:trHeight w:val="702"/>
        </w:trPr>
        <w:tc>
          <w:tcPr>
            <w:tcW w:w="3725" w:type="dxa"/>
          </w:tcPr>
          <w:p w14:paraId="6ACD9D0E" w14:textId="77777777" w:rsidR="00202613" w:rsidRPr="00202613" w:rsidRDefault="00202613" w:rsidP="00202613">
            <w:pPr>
              <w:rPr>
                <w:rFonts w:cs="Arial"/>
                <w:b/>
              </w:rPr>
            </w:pPr>
            <w:r w:rsidRPr="00202613">
              <w:rPr>
                <w:rFonts w:cs="Arial"/>
                <w:b/>
              </w:rPr>
              <w:t>Contacts with other people:</w:t>
            </w:r>
          </w:p>
        </w:tc>
        <w:tc>
          <w:tcPr>
            <w:tcW w:w="5597" w:type="dxa"/>
          </w:tcPr>
          <w:p w14:paraId="6D0F05F7" w14:textId="77777777" w:rsidR="00202613" w:rsidRPr="00CA091E" w:rsidRDefault="00202613" w:rsidP="00202613">
            <w:pPr>
              <w:rPr>
                <w:rFonts w:cs="Arial"/>
                <w:b/>
                <w:highlight w:val="yellow"/>
              </w:rPr>
            </w:pPr>
          </w:p>
          <w:p w14:paraId="7464B383" w14:textId="77777777" w:rsidR="00B90A74" w:rsidRPr="00CA091E" w:rsidRDefault="00B90A74" w:rsidP="00202613">
            <w:pPr>
              <w:rPr>
                <w:rFonts w:cs="Arial"/>
                <w:b/>
                <w:highlight w:val="yellow"/>
              </w:rPr>
            </w:pPr>
          </w:p>
        </w:tc>
      </w:tr>
      <w:tr w:rsidR="00202613" w:rsidRPr="00202613" w14:paraId="7C4B3190" w14:textId="77777777" w:rsidTr="00B90A74">
        <w:trPr>
          <w:cantSplit/>
        </w:trPr>
        <w:tc>
          <w:tcPr>
            <w:tcW w:w="3725" w:type="dxa"/>
          </w:tcPr>
          <w:p w14:paraId="14DB943D" w14:textId="77777777" w:rsidR="00202613" w:rsidRPr="00202613" w:rsidRDefault="00202613" w:rsidP="00202613">
            <w:pPr>
              <w:rPr>
                <w:rFonts w:cs="Arial"/>
                <w:b/>
              </w:rPr>
            </w:pPr>
            <w:r w:rsidRPr="00202613">
              <w:rPr>
                <w:rFonts w:cs="Arial"/>
                <w:b/>
              </w:rPr>
              <w:t>a) Own Department:</w:t>
            </w:r>
          </w:p>
        </w:tc>
        <w:tc>
          <w:tcPr>
            <w:tcW w:w="5597" w:type="dxa"/>
          </w:tcPr>
          <w:p w14:paraId="46D2AB98" w14:textId="6528DE08" w:rsidR="00202613" w:rsidRPr="000B5A95" w:rsidRDefault="00CA091E" w:rsidP="00202613">
            <w:pPr>
              <w:rPr>
                <w:rFonts w:cs="Arial"/>
              </w:rPr>
            </w:pPr>
            <w:r w:rsidRPr="000B5A95">
              <w:rPr>
                <w:rFonts w:cs="Arial"/>
              </w:rPr>
              <w:t>All EH staff</w:t>
            </w:r>
          </w:p>
          <w:p w14:paraId="1B0DD258" w14:textId="77777777" w:rsidR="00B90A74" w:rsidRPr="000B5A95" w:rsidRDefault="00B90A74" w:rsidP="00202613">
            <w:pPr>
              <w:rPr>
                <w:rFonts w:cs="Arial"/>
              </w:rPr>
            </w:pPr>
          </w:p>
        </w:tc>
      </w:tr>
      <w:tr w:rsidR="00202613" w:rsidRPr="00202613" w14:paraId="4B14D5D3" w14:textId="77777777" w:rsidTr="00B90A74">
        <w:trPr>
          <w:cantSplit/>
        </w:trPr>
        <w:tc>
          <w:tcPr>
            <w:tcW w:w="3725" w:type="dxa"/>
          </w:tcPr>
          <w:p w14:paraId="6BB958F8" w14:textId="77777777" w:rsidR="00202613" w:rsidRPr="00202613" w:rsidRDefault="00202613" w:rsidP="00B90A74">
            <w:pPr>
              <w:rPr>
                <w:rFonts w:cs="Arial"/>
                <w:b/>
              </w:rPr>
            </w:pPr>
            <w:r w:rsidRPr="00202613">
              <w:rPr>
                <w:rFonts w:cs="Arial"/>
                <w:b/>
              </w:rPr>
              <w:t>b) Elsewhere within the</w:t>
            </w:r>
            <w:r w:rsidR="00B90A74">
              <w:rPr>
                <w:rFonts w:cs="Arial"/>
                <w:b/>
              </w:rPr>
              <w:t xml:space="preserve"> </w:t>
            </w:r>
            <w:r w:rsidRPr="00202613">
              <w:rPr>
                <w:rFonts w:cs="Arial"/>
                <w:b/>
              </w:rPr>
              <w:t>Council:</w:t>
            </w:r>
          </w:p>
        </w:tc>
        <w:tc>
          <w:tcPr>
            <w:tcW w:w="5597" w:type="dxa"/>
          </w:tcPr>
          <w:p w14:paraId="40972571" w14:textId="5B361A10" w:rsidR="00202613" w:rsidRPr="000B5A95" w:rsidRDefault="00CA091E" w:rsidP="00202613">
            <w:pPr>
              <w:rPr>
                <w:rFonts w:cs="Arial"/>
              </w:rPr>
            </w:pPr>
            <w:r w:rsidRPr="000B5A95">
              <w:rPr>
                <w:rFonts w:cs="Arial"/>
              </w:rPr>
              <w:t>Wide - most staff within the Council and BEST from time to time</w:t>
            </w:r>
          </w:p>
          <w:p w14:paraId="018449EE" w14:textId="77777777" w:rsidR="00B90A74" w:rsidRPr="000B5A95" w:rsidRDefault="00B90A74" w:rsidP="00202613">
            <w:pPr>
              <w:rPr>
                <w:rFonts w:cs="Arial"/>
                <w:b/>
              </w:rPr>
            </w:pPr>
          </w:p>
        </w:tc>
      </w:tr>
      <w:tr w:rsidR="00202613" w:rsidRPr="00202613" w14:paraId="09D51435" w14:textId="77777777" w:rsidTr="00B90A74">
        <w:trPr>
          <w:cantSplit/>
        </w:trPr>
        <w:tc>
          <w:tcPr>
            <w:tcW w:w="3725" w:type="dxa"/>
          </w:tcPr>
          <w:p w14:paraId="795BD97D" w14:textId="77777777" w:rsidR="00202613" w:rsidRPr="00202613" w:rsidRDefault="00202613" w:rsidP="00202613">
            <w:pPr>
              <w:rPr>
                <w:rFonts w:cs="Arial"/>
                <w:b/>
              </w:rPr>
            </w:pPr>
            <w:r w:rsidRPr="00202613">
              <w:rPr>
                <w:rFonts w:cs="Arial"/>
                <w:b/>
              </w:rPr>
              <w:t>c) Outside the Council:</w:t>
            </w:r>
          </w:p>
        </w:tc>
        <w:tc>
          <w:tcPr>
            <w:tcW w:w="5597" w:type="dxa"/>
          </w:tcPr>
          <w:p w14:paraId="53B393E9" w14:textId="0354CD51" w:rsidR="00202613" w:rsidRPr="000B5A95" w:rsidRDefault="00CA091E" w:rsidP="00202613">
            <w:pPr>
              <w:rPr>
                <w:rFonts w:cs="Arial"/>
              </w:rPr>
            </w:pPr>
            <w:r w:rsidRPr="000B5A95">
              <w:rPr>
                <w:rFonts w:cs="Arial"/>
              </w:rPr>
              <w:t>Members of the public, Police, NHS  Local businesses</w:t>
            </w:r>
          </w:p>
          <w:p w14:paraId="2B3E2318" w14:textId="77777777" w:rsidR="00B90A74" w:rsidRPr="000B5A95" w:rsidRDefault="00B90A74" w:rsidP="00202613">
            <w:pPr>
              <w:rPr>
                <w:rFonts w:cs="Arial"/>
                <w:b/>
              </w:rPr>
            </w:pPr>
          </w:p>
        </w:tc>
      </w:tr>
    </w:tbl>
    <w:p w14:paraId="4E74E97A" w14:textId="77777777" w:rsidR="00B90A74" w:rsidRDefault="00B90A74" w:rsidP="00202613">
      <w:pPr>
        <w:rPr>
          <w:rFonts w:cs="Arial"/>
          <w:b/>
        </w:rPr>
      </w:pPr>
    </w:p>
    <w:p w14:paraId="762DDE4F" w14:textId="77777777" w:rsidR="00B90A74" w:rsidRDefault="00B90A74" w:rsidP="00DB5D9B">
      <w:pPr>
        <w:shd w:val="clear" w:color="auto" w:fill="D9D9D9"/>
        <w:rPr>
          <w:rFonts w:cs="Arial"/>
          <w:b/>
        </w:rPr>
      </w:pPr>
      <w:r w:rsidRPr="00202613">
        <w:rPr>
          <w:rFonts w:cs="Arial"/>
          <w:b/>
        </w:rPr>
        <w:t>PHYSICAL CONDITIONS</w:t>
      </w:r>
    </w:p>
    <w:p w14:paraId="58B6799A" w14:textId="77777777" w:rsidR="00B90A74" w:rsidRPr="00202613" w:rsidRDefault="00B90A74" w:rsidP="00202613">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8"/>
        <w:gridCol w:w="5431"/>
      </w:tblGrid>
      <w:tr w:rsidR="00202613" w:rsidRPr="00202613" w14:paraId="119E4413" w14:textId="77777777" w:rsidTr="000D0327">
        <w:trPr>
          <w:cantSplit/>
        </w:trPr>
        <w:tc>
          <w:tcPr>
            <w:tcW w:w="3652" w:type="dxa"/>
          </w:tcPr>
          <w:p w14:paraId="6B64015A" w14:textId="77777777" w:rsidR="00202613" w:rsidRPr="00202613" w:rsidRDefault="00202613" w:rsidP="00202613">
            <w:pPr>
              <w:rPr>
                <w:rFonts w:cs="Arial"/>
                <w:b/>
              </w:rPr>
            </w:pPr>
            <w:r w:rsidRPr="00202613">
              <w:rPr>
                <w:rFonts w:cs="Arial"/>
                <w:b/>
              </w:rPr>
              <w:t>Location:</w:t>
            </w:r>
          </w:p>
        </w:tc>
        <w:tc>
          <w:tcPr>
            <w:tcW w:w="5593" w:type="dxa"/>
          </w:tcPr>
          <w:p w14:paraId="71DD8674" w14:textId="77777777" w:rsidR="009354FE" w:rsidRDefault="009354FE" w:rsidP="009354FE">
            <w:pPr>
              <w:rPr>
                <w:rFonts w:cs="Arial"/>
                <w:color w:val="000000"/>
              </w:rPr>
            </w:pPr>
            <w:r>
              <w:rPr>
                <w:rFonts w:cs="Arial"/>
                <w:color w:val="000000"/>
              </w:rPr>
              <w:t>Bishops’ College but required to attend at any Council site within the Borough.</w:t>
            </w:r>
          </w:p>
          <w:p w14:paraId="46DFC53B" w14:textId="77777777" w:rsidR="00B90A74" w:rsidRPr="00202613" w:rsidRDefault="00B90A74">
            <w:pPr>
              <w:rPr>
                <w:rFonts w:cs="Arial"/>
              </w:rPr>
            </w:pPr>
          </w:p>
        </w:tc>
      </w:tr>
      <w:tr w:rsidR="00202613" w:rsidRPr="00202613" w14:paraId="4A09A493" w14:textId="77777777" w:rsidTr="000D0327">
        <w:trPr>
          <w:cantSplit/>
        </w:trPr>
        <w:tc>
          <w:tcPr>
            <w:tcW w:w="3652" w:type="dxa"/>
          </w:tcPr>
          <w:p w14:paraId="7FA645FF" w14:textId="77777777" w:rsidR="00202613" w:rsidRPr="00202613" w:rsidRDefault="00202613" w:rsidP="00202613">
            <w:pPr>
              <w:rPr>
                <w:rFonts w:cs="Arial"/>
                <w:b/>
              </w:rPr>
            </w:pPr>
            <w:r w:rsidRPr="00202613">
              <w:rPr>
                <w:rFonts w:cs="Arial"/>
                <w:b/>
              </w:rPr>
              <w:t>Exertion:</w:t>
            </w:r>
          </w:p>
        </w:tc>
        <w:tc>
          <w:tcPr>
            <w:tcW w:w="5593" w:type="dxa"/>
          </w:tcPr>
          <w:p w14:paraId="28D83136" w14:textId="35F2D5D3" w:rsidR="00202613" w:rsidRDefault="009354FE" w:rsidP="00202613">
            <w:pPr>
              <w:rPr>
                <w:rFonts w:cs="Arial"/>
              </w:rPr>
            </w:pPr>
            <w:r>
              <w:rPr>
                <w:rFonts w:cs="Arial"/>
              </w:rPr>
              <w:t>Normal for office based duties and also required for site visits and surveys</w:t>
            </w:r>
          </w:p>
          <w:p w14:paraId="08E4BBEA" w14:textId="77777777" w:rsidR="00B90A74" w:rsidRPr="00202613" w:rsidRDefault="00B90A74" w:rsidP="00202613">
            <w:pPr>
              <w:rPr>
                <w:rFonts w:cs="Arial"/>
              </w:rPr>
            </w:pPr>
          </w:p>
        </w:tc>
      </w:tr>
      <w:tr w:rsidR="00202613" w:rsidRPr="00202613" w14:paraId="1FF5103F" w14:textId="77777777" w:rsidTr="000D0327">
        <w:trPr>
          <w:cantSplit/>
        </w:trPr>
        <w:tc>
          <w:tcPr>
            <w:tcW w:w="3652" w:type="dxa"/>
          </w:tcPr>
          <w:p w14:paraId="6EFB6774" w14:textId="77777777" w:rsidR="00202613" w:rsidRPr="00202613" w:rsidRDefault="00202613" w:rsidP="00202613">
            <w:pPr>
              <w:rPr>
                <w:rFonts w:cs="Arial"/>
                <w:b/>
              </w:rPr>
            </w:pPr>
            <w:r w:rsidRPr="00202613">
              <w:rPr>
                <w:rFonts w:cs="Arial"/>
                <w:b/>
              </w:rPr>
              <w:t>Accident/Health Risks:</w:t>
            </w:r>
          </w:p>
        </w:tc>
        <w:tc>
          <w:tcPr>
            <w:tcW w:w="5593" w:type="dxa"/>
          </w:tcPr>
          <w:p w14:paraId="3DBCB4FE" w14:textId="35D23C05" w:rsidR="00202613" w:rsidRPr="00202613" w:rsidRDefault="009354FE" w:rsidP="00202613">
            <w:pPr>
              <w:rPr>
                <w:rFonts w:cs="Arial"/>
              </w:rPr>
            </w:pPr>
            <w:r>
              <w:rPr>
                <w:rFonts w:cs="Arial"/>
              </w:rPr>
              <w:t>Normal for office based duties and also required for site visits and surveys</w:t>
            </w:r>
            <w:r w:rsidDel="009354FE">
              <w:rPr>
                <w:rFonts w:cs="Arial"/>
              </w:rPr>
              <w:t xml:space="preserve"> </w:t>
            </w:r>
          </w:p>
          <w:p w14:paraId="0B7844D3" w14:textId="77777777" w:rsidR="00202613" w:rsidRPr="00202613" w:rsidRDefault="00202613" w:rsidP="00202613">
            <w:pPr>
              <w:rPr>
                <w:rFonts w:cs="Arial"/>
              </w:rPr>
            </w:pPr>
          </w:p>
        </w:tc>
      </w:tr>
    </w:tbl>
    <w:p w14:paraId="177D0034" w14:textId="77777777" w:rsidR="00B90A74" w:rsidRDefault="00B90A74" w:rsidP="00202613">
      <w:pPr>
        <w:rPr>
          <w:rFonts w:cs="Arial"/>
          <w:b/>
        </w:rPr>
      </w:pPr>
    </w:p>
    <w:p w14:paraId="317D9106" w14:textId="77777777" w:rsidR="00B90A74" w:rsidRDefault="00B90A74" w:rsidP="00DB5D9B">
      <w:pPr>
        <w:shd w:val="clear" w:color="auto" w:fill="D9D9D9"/>
        <w:rPr>
          <w:rFonts w:cs="Arial"/>
          <w:b/>
        </w:rPr>
      </w:pPr>
      <w:r w:rsidRPr="00202613">
        <w:rPr>
          <w:rFonts w:cs="Arial"/>
          <w:b/>
        </w:rPr>
        <w:t>ECONOMIC</w:t>
      </w:r>
    </w:p>
    <w:p w14:paraId="39316D9E" w14:textId="77777777" w:rsidR="00B90A74" w:rsidRPr="00202613" w:rsidRDefault="00B90A74" w:rsidP="00202613">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2"/>
        <w:gridCol w:w="5447"/>
      </w:tblGrid>
      <w:tr w:rsidR="00202613" w:rsidRPr="00202613" w14:paraId="04B20DBC" w14:textId="77777777" w:rsidTr="000D0327">
        <w:trPr>
          <w:cantSplit/>
        </w:trPr>
        <w:tc>
          <w:tcPr>
            <w:tcW w:w="3652" w:type="dxa"/>
          </w:tcPr>
          <w:p w14:paraId="38472974" w14:textId="77777777" w:rsidR="00202613" w:rsidRPr="00202613" w:rsidRDefault="00202613" w:rsidP="00202613">
            <w:pPr>
              <w:rPr>
                <w:rFonts w:cs="Arial"/>
                <w:b/>
              </w:rPr>
            </w:pPr>
            <w:r w:rsidRPr="00202613">
              <w:rPr>
                <w:rFonts w:cs="Arial"/>
                <w:b/>
              </w:rPr>
              <w:t>Grade:</w:t>
            </w:r>
          </w:p>
        </w:tc>
        <w:tc>
          <w:tcPr>
            <w:tcW w:w="5593" w:type="dxa"/>
          </w:tcPr>
          <w:p w14:paraId="1D0E25ED" w14:textId="5FA90E45" w:rsidR="00202613" w:rsidRDefault="00CA091E" w:rsidP="00202613">
            <w:pPr>
              <w:rPr>
                <w:rFonts w:cs="Arial"/>
              </w:rPr>
            </w:pPr>
            <w:r>
              <w:rPr>
                <w:rFonts w:cs="Arial"/>
              </w:rPr>
              <w:t>M37</w:t>
            </w:r>
          </w:p>
          <w:p w14:paraId="42D1C652" w14:textId="77777777" w:rsidR="00B90A74" w:rsidRPr="00202613" w:rsidRDefault="00B90A74" w:rsidP="00202613">
            <w:pPr>
              <w:rPr>
                <w:rFonts w:cs="Arial"/>
              </w:rPr>
            </w:pPr>
          </w:p>
        </w:tc>
      </w:tr>
      <w:tr w:rsidR="00202613" w:rsidRPr="00202613" w14:paraId="43FA68CF" w14:textId="77777777" w:rsidTr="000D0327">
        <w:trPr>
          <w:cantSplit/>
        </w:trPr>
        <w:tc>
          <w:tcPr>
            <w:tcW w:w="3652" w:type="dxa"/>
          </w:tcPr>
          <w:p w14:paraId="3DC5A5E3" w14:textId="77777777" w:rsidR="00202613" w:rsidRPr="00202613" w:rsidRDefault="00202613" w:rsidP="00202613">
            <w:pPr>
              <w:rPr>
                <w:rFonts w:cs="Arial"/>
                <w:b/>
              </w:rPr>
            </w:pPr>
            <w:r w:rsidRPr="00202613">
              <w:rPr>
                <w:rFonts w:cs="Arial"/>
                <w:b/>
              </w:rPr>
              <w:t>Hours:</w:t>
            </w:r>
          </w:p>
        </w:tc>
        <w:tc>
          <w:tcPr>
            <w:tcW w:w="5593" w:type="dxa"/>
          </w:tcPr>
          <w:p w14:paraId="5EC0BAF3" w14:textId="70DD225B" w:rsidR="00B90A74" w:rsidRPr="00CA091E" w:rsidRDefault="009354FE" w:rsidP="00202613">
            <w:pPr>
              <w:rPr>
                <w:rFonts w:cs="Arial"/>
              </w:rPr>
            </w:pPr>
            <w:r w:rsidRPr="000B5A95">
              <w:rPr>
                <w:rFonts w:cs="Arial"/>
              </w:rPr>
              <w:t>18.5 hours. Actual working hours may vary week by week but will equate to 18.5 weekly average</w:t>
            </w:r>
            <w:r w:rsidR="00CA091E" w:rsidRPr="000B5A95">
              <w:rPr>
                <w:rFonts w:cs="Arial"/>
              </w:rPr>
              <w:t xml:space="preserve"> and will include weekends</w:t>
            </w:r>
          </w:p>
          <w:p w14:paraId="22D0EBFF" w14:textId="77777777" w:rsidR="00CA59A4" w:rsidRPr="00202613" w:rsidRDefault="00CA59A4" w:rsidP="00202613">
            <w:pPr>
              <w:rPr>
                <w:rFonts w:cs="Arial"/>
              </w:rPr>
            </w:pPr>
          </w:p>
        </w:tc>
      </w:tr>
      <w:tr w:rsidR="00202613" w:rsidRPr="00202613" w14:paraId="30F88776" w14:textId="77777777" w:rsidTr="000D0327">
        <w:trPr>
          <w:cantSplit/>
        </w:trPr>
        <w:tc>
          <w:tcPr>
            <w:tcW w:w="3652" w:type="dxa"/>
          </w:tcPr>
          <w:p w14:paraId="78939880" w14:textId="77777777" w:rsidR="00202613" w:rsidRPr="00202613" w:rsidRDefault="00202613" w:rsidP="00202613">
            <w:pPr>
              <w:rPr>
                <w:rFonts w:cs="Arial"/>
                <w:b/>
              </w:rPr>
            </w:pPr>
            <w:r w:rsidRPr="00202613">
              <w:rPr>
                <w:rFonts w:cs="Arial"/>
                <w:b/>
              </w:rPr>
              <w:lastRenderedPageBreak/>
              <w:t>Overtime:</w:t>
            </w:r>
          </w:p>
        </w:tc>
        <w:tc>
          <w:tcPr>
            <w:tcW w:w="5593" w:type="dxa"/>
          </w:tcPr>
          <w:p w14:paraId="514E5565" w14:textId="6E7BF697" w:rsidR="00B90A74" w:rsidRDefault="009354FE" w:rsidP="00CA59A4">
            <w:pPr>
              <w:rPr>
                <w:rFonts w:cs="Arial"/>
              </w:rPr>
            </w:pPr>
            <w:r>
              <w:rPr>
                <w:rFonts w:cs="Arial"/>
              </w:rPr>
              <w:t>N/A</w:t>
            </w:r>
          </w:p>
          <w:p w14:paraId="452ED6F0" w14:textId="77777777" w:rsidR="00CA59A4" w:rsidRPr="00202613" w:rsidRDefault="00CA59A4" w:rsidP="00CA59A4">
            <w:pPr>
              <w:rPr>
                <w:rFonts w:cs="Arial"/>
              </w:rPr>
            </w:pPr>
          </w:p>
        </w:tc>
      </w:tr>
      <w:tr w:rsidR="00202613" w:rsidRPr="00202613" w14:paraId="0BB7EC26" w14:textId="77777777" w:rsidTr="000D0327">
        <w:trPr>
          <w:cantSplit/>
        </w:trPr>
        <w:tc>
          <w:tcPr>
            <w:tcW w:w="3652" w:type="dxa"/>
          </w:tcPr>
          <w:p w14:paraId="49717E47" w14:textId="77777777" w:rsidR="00202613" w:rsidRPr="00202613" w:rsidRDefault="00202613" w:rsidP="00202613">
            <w:pPr>
              <w:rPr>
                <w:rFonts w:cs="Arial"/>
                <w:b/>
              </w:rPr>
            </w:pPr>
            <w:r w:rsidRPr="00202613">
              <w:rPr>
                <w:rFonts w:cs="Arial"/>
                <w:b/>
              </w:rPr>
              <w:t>Car allowance:</w:t>
            </w:r>
          </w:p>
        </w:tc>
        <w:tc>
          <w:tcPr>
            <w:tcW w:w="5593" w:type="dxa"/>
          </w:tcPr>
          <w:p w14:paraId="22063D6A" w14:textId="75B65783" w:rsidR="00202613" w:rsidRDefault="009354FE" w:rsidP="00202613">
            <w:pPr>
              <w:rPr>
                <w:rFonts w:cs="Arial"/>
              </w:rPr>
            </w:pPr>
            <w:r>
              <w:rPr>
                <w:rFonts w:cs="Arial"/>
              </w:rPr>
              <w:t>Mileage paid in accordance with Local Scheme</w:t>
            </w:r>
          </w:p>
          <w:p w14:paraId="646EDA41" w14:textId="77777777" w:rsidR="00B90A74" w:rsidRPr="00202613" w:rsidRDefault="00B90A74" w:rsidP="00202613">
            <w:pPr>
              <w:rPr>
                <w:rFonts w:cs="Arial"/>
              </w:rPr>
            </w:pPr>
          </w:p>
        </w:tc>
      </w:tr>
      <w:tr w:rsidR="00202613" w:rsidRPr="00202613" w14:paraId="68D2F63E" w14:textId="77777777" w:rsidTr="000D0327">
        <w:trPr>
          <w:cantSplit/>
        </w:trPr>
        <w:tc>
          <w:tcPr>
            <w:tcW w:w="3652" w:type="dxa"/>
          </w:tcPr>
          <w:p w14:paraId="29EB1CF0" w14:textId="77777777" w:rsidR="00202613" w:rsidRPr="00202613" w:rsidRDefault="00202613" w:rsidP="00202613">
            <w:pPr>
              <w:rPr>
                <w:rFonts w:cs="Arial"/>
                <w:b/>
              </w:rPr>
            </w:pPr>
            <w:r w:rsidRPr="00202613">
              <w:rPr>
                <w:rFonts w:cs="Arial"/>
                <w:b/>
              </w:rPr>
              <w:t>Housing:</w:t>
            </w:r>
          </w:p>
        </w:tc>
        <w:tc>
          <w:tcPr>
            <w:tcW w:w="5593" w:type="dxa"/>
          </w:tcPr>
          <w:p w14:paraId="3BC1E054" w14:textId="77777777" w:rsidR="00202613" w:rsidRDefault="00202613" w:rsidP="00202613">
            <w:pPr>
              <w:rPr>
                <w:rFonts w:cs="Arial"/>
              </w:rPr>
            </w:pPr>
            <w:r w:rsidRPr="00202613">
              <w:rPr>
                <w:rFonts w:cs="Arial"/>
              </w:rPr>
              <w:t>In accordance with Council policy</w:t>
            </w:r>
          </w:p>
          <w:p w14:paraId="17C7D8C0" w14:textId="77777777" w:rsidR="00B90A74" w:rsidRPr="00202613" w:rsidRDefault="00B90A74" w:rsidP="00202613">
            <w:pPr>
              <w:rPr>
                <w:rFonts w:cs="Arial"/>
              </w:rPr>
            </w:pPr>
          </w:p>
        </w:tc>
      </w:tr>
      <w:tr w:rsidR="00202613" w:rsidRPr="00202613" w14:paraId="03F2012A" w14:textId="77777777" w:rsidTr="000D0327">
        <w:trPr>
          <w:cantSplit/>
        </w:trPr>
        <w:tc>
          <w:tcPr>
            <w:tcW w:w="3652" w:type="dxa"/>
          </w:tcPr>
          <w:p w14:paraId="003DA715" w14:textId="77777777" w:rsidR="00202613" w:rsidRPr="00202613" w:rsidRDefault="00202613" w:rsidP="00202613">
            <w:pPr>
              <w:rPr>
                <w:rFonts w:cs="Arial"/>
                <w:b/>
              </w:rPr>
            </w:pPr>
            <w:r w:rsidRPr="00202613">
              <w:rPr>
                <w:rFonts w:cs="Arial"/>
                <w:b/>
              </w:rPr>
              <w:t>Relocation / Removal:</w:t>
            </w:r>
          </w:p>
        </w:tc>
        <w:tc>
          <w:tcPr>
            <w:tcW w:w="5593" w:type="dxa"/>
          </w:tcPr>
          <w:p w14:paraId="583F7C16" w14:textId="77777777" w:rsidR="00202613" w:rsidRDefault="00202613" w:rsidP="00202613">
            <w:pPr>
              <w:rPr>
                <w:rFonts w:cs="Arial"/>
              </w:rPr>
            </w:pPr>
            <w:r w:rsidRPr="00202613">
              <w:rPr>
                <w:rFonts w:cs="Arial"/>
              </w:rPr>
              <w:t>In accordance with Council policy</w:t>
            </w:r>
          </w:p>
          <w:p w14:paraId="16883F53" w14:textId="77777777" w:rsidR="00B90A74" w:rsidRPr="00202613" w:rsidRDefault="00B90A74" w:rsidP="00202613">
            <w:pPr>
              <w:rPr>
                <w:rFonts w:cs="Arial"/>
              </w:rPr>
            </w:pPr>
          </w:p>
        </w:tc>
      </w:tr>
    </w:tbl>
    <w:p w14:paraId="76234999" w14:textId="77777777" w:rsidR="00B90A74" w:rsidRDefault="00B90A74" w:rsidP="000D042B">
      <w:pPr>
        <w:rPr>
          <w:rFonts w:cs="Arial"/>
          <w:b/>
        </w:rPr>
      </w:pPr>
    </w:p>
    <w:p w14:paraId="42CB6C44" w14:textId="77777777" w:rsidR="00B90A74" w:rsidRDefault="00B90A74" w:rsidP="00DB5D9B">
      <w:pPr>
        <w:shd w:val="clear" w:color="auto" w:fill="D9D9D9"/>
        <w:rPr>
          <w:rFonts w:cs="Arial"/>
          <w:b/>
        </w:rPr>
      </w:pPr>
      <w:r>
        <w:rPr>
          <w:rFonts w:cs="Arial"/>
          <w:b/>
        </w:rPr>
        <w:t>Other</w:t>
      </w:r>
    </w:p>
    <w:p w14:paraId="110545F2" w14:textId="77777777" w:rsidR="00B90A74" w:rsidRPr="00202613" w:rsidRDefault="00B90A74" w:rsidP="000D042B">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8"/>
        <w:gridCol w:w="5441"/>
      </w:tblGrid>
      <w:tr w:rsidR="00202613" w:rsidRPr="00202613" w14:paraId="0EDE183B" w14:textId="77777777" w:rsidTr="000D0327">
        <w:trPr>
          <w:cantSplit/>
        </w:trPr>
        <w:tc>
          <w:tcPr>
            <w:tcW w:w="3652" w:type="dxa"/>
          </w:tcPr>
          <w:p w14:paraId="12591535" w14:textId="77777777" w:rsidR="00202613" w:rsidRPr="00202613" w:rsidRDefault="00202613" w:rsidP="000D042B">
            <w:pPr>
              <w:rPr>
                <w:rFonts w:cs="Arial"/>
                <w:b/>
              </w:rPr>
            </w:pPr>
            <w:r>
              <w:rPr>
                <w:rFonts w:cs="Arial"/>
                <w:b/>
              </w:rPr>
              <w:t>Is this an alcohol restricted post?</w:t>
            </w:r>
          </w:p>
        </w:tc>
        <w:tc>
          <w:tcPr>
            <w:tcW w:w="5593" w:type="dxa"/>
          </w:tcPr>
          <w:p w14:paraId="7E8F3FE2" w14:textId="3FAD5C60" w:rsidR="00B90A74" w:rsidRPr="00CA091E" w:rsidRDefault="00CA59A4" w:rsidP="000D042B">
            <w:pPr>
              <w:rPr>
                <w:rFonts w:cs="Arial"/>
              </w:rPr>
            </w:pPr>
            <w:r w:rsidRPr="00CA091E">
              <w:rPr>
                <w:rFonts w:cs="Arial"/>
              </w:rPr>
              <w:t>Yes</w:t>
            </w:r>
          </w:p>
          <w:p w14:paraId="5892B2B1" w14:textId="77777777" w:rsidR="00B90A74" w:rsidRPr="009C1D8D" w:rsidRDefault="00B90A74" w:rsidP="000D042B">
            <w:pPr>
              <w:rPr>
                <w:rFonts w:cs="Arial"/>
                <w:color w:val="FF0000"/>
              </w:rPr>
            </w:pPr>
          </w:p>
        </w:tc>
      </w:tr>
    </w:tbl>
    <w:p w14:paraId="7954406F" w14:textId="77777777" w:rsidR="008051CC" w:rsidRDefault="008051CC">
      <w:pPr>
        <w:rPr>
          <w:rFonts w:cs="Arial"/>
          <w:color w:val="000000"/>
        </w:rPr>
      </w:pPr>
    </w:p>
    <w:p w14:paraId="3038DA96" w14:textId="77777777" w:rsidR="00736F73" w:rsidRDefault="00736F73">
      <w:pPr>
        <w:rPr>
          <w:rFonts w:cs="Arial"/>
          <w:b/>
          <w:color w:val="000000"/>
        </w:rPr>
      </w:pPr>
      <w:r>
        <w:rPr>
          <w:rFonts w:cs="Arial"/>
          <w:b/>
          <w:color w:val="000000"/>
        </w:rPr>
        <w:t xml:space="preserve">EQUAL OPPORTUNITIES </w:t>
      </w:r>
    </w:p>
    <w:p w14:paraId="10267480" w14:textId="77777777" w:rsidR="00515072" w:rsidRPr="00736F73" w:rsidRDefault="00515072" w:rsidP="000D0327">
      <w:pPr>
        <w:jc w:val="both"/>
        <w:rPr>
          <w:rFonts w:cs="Arial"/>
          <w:color w:val="000000"/>
        </w:rPr>
      </w:pPr>
      <w:r w:rsidRPr="00736F73">
        <w:rPr>
          <w:rFonts w:cs="Arial"/>
          <w:color w:val="000000"/>
        </w:rPr>
        <w:t>All staff are reminded that they must comply with Council Policy on Equal Opportunities to ensure the fair and equal treatment of all Council staff and customers.</w:t>
      </w:r>
    </w:p>
    <w:p w14:paraId="2E501B55" w14:textId="77777777" w:rsidR="00515072" w:rsidRPr="00736F73" w:rsidRDefault="00515072" w:rsidP="000D0327">
      <w:pPr>
        <w:jc w:val="both"/>
        <w:rPr>
          <w:rFonts w:cs="Arial"/>
        </w:rPr>
      </w:pPr>
    </w:p>
    <w:p w14:paraId="523554A2" w14:textId="77777777" w:rsidR="00515072" w:rsidRPr="00736F73" w:rsidRDefault="00515072" w:rsidP="000D0327">
      <w:pPr>
        <w:jc w:val="both"/>
        <w:rPr>
          <w:rFonts w:cs="Arial"/>
          <w:b/>
        </w:rPr>
      </w:pPr>
      <w:r w:rsidRPr="00736F73">
        <w:rPr>
          <w:rFonts w:cs="Arial"/>
          <w:b/>
        </w:rPr>
        <w:t xml:space="preserve">EMPLOYMENT CHECKS REQUIRED FOR THIS POST </w:t>
      </w:r>
    </w:p>
    <w:p w14:paraId="62FCB300" w14:textId="77777777" w:rsidR="00515072" w:rsidRPr="00736F73" w:rsidRDefault="00515072" w:rsidP="000D0327">
      <w:pPr>
        <w:pStyle w:val="BodyText"/>
        <w:jc w:val="both"/>
        <w:rPr>
          <w:rFonts w:cs="Arial"/>
          <w:sz w:val="22"/>
        </w:rPr>
      </w:pPr>
      <w:r w:rsidRPr="00736F73">
        <w:rPr>
          <w:rFonts w:cs="Arial"/>
          <w:sz w:val="22"/>
        </w:rPr>
        <w:t>The Council is required by the Home Office to carry out standard checks for all employment under the Asylum and Immigration Act 1996.  These checks require you to provide proof of your right to work in the U.K.  If you are invited to interview we would need to see your original passport or full birth certificate or an appropriate letter/document issued by the Home Office. We also require proof of your permanent National Insurance Number (a P45, P60, NINO card or a letter from a Government Agency).  If you cannot produce any of these documents or are unsure whether the documents you have provide the necessary proof please contact the Personnel Office for advice prior to your interview.</w:t>
      </w:r>
    </w:p>
    <w:p w14:paraId="136BF346" w14:textId="77777777" w:rsidR="00515072" w:rsidRDefault="00515072" w:rsidP="000D0327">
      <w:pPr>
        <w:ind w:right="-218"/>
        <w:jc w:val="both"/>
        <w:rPr>
          <w:rFonts w:cs="Arial"/>
        </w:rPr>
      </w:pPr>
    </w:p>
    <w:p w14:paraId="2F6089F7" w14:textId="77777777" w:rsidR="00A34F14" w:rsidRPr="00A34F14" w:rsidRDefault="00A34F14" w:rsidP="000D0327">
      <w:pPr>
        <w:ind w:right="-218"/>
        <w:jc w:val="both"/>
        <w:rPr>
          <w:rFonts w:cs="Arial"/>
          <w:b/>
        </w:rPr>
      </w:pPr>
      <w:r w:rsidRPr="00A34F14">
        <w:rPr>
          <w:rFonts w:cs="Arial"/>
          <w:b/>
        </w:rPr>
        <w:t>EMPLOYMENT OF EX-OFFENDERS</w:t>
      </w:r>
    </w:p>
    <w:p w14:paraId="259991CA" w14:textId="77777777" w:rsidR="00515072" w:rsidRPr="00736F73" w:rsidRDefault="00515072" w:rsidP="000D0327">
      <w:pPr>
        <w:ind w:right="-218"/>
        <w:jc w:val="both"/>
        <w:rPr>
          <w:rFonts w:cs="Arial"/>
        </w:rPr>
      </w:pPr>
      <w:r w:rsidRPr="00736F73">
        <w:rPr>
          <w:rFonts w:cs="Arial"/>
        </w:rPr>
        <w:t>The Council’s policy on the employment of ex-offenders is as follows:-</w:t>
      </w:r>
    </w:p>
    <w:p w14:paraId="0F7AA9AF" w14:textId="77777777" w:rsidR="00515072" w:rsidRPr="00736F73" w:rsidRDefault="00515072" w:rsidP="000D0327">
      <w:pPr>
        <w:ind w:right="-218"/>
        <w:jc w:val="both"/>
        <w:rPr>
          <w:rFonts w:cs="Arial"/>
        </w:rPr>
      </w:pPr>
    </w:p>
    <w:p w14:paraId="6FCC53FF" w14:textId="77777777" w:rsidR="00515072" w:rsidRDefault="00515072" w:rsidP="000D0327">
      <w:pPr>
        <w:pStyle w:val="BodyText2"/>
        <w:jc w:val="both"/>
        <w:rPr>
          <w:rFonts w:cs="Arial"/>
          <w:i w:val="0"/>
          <w:color w:val="000000"/>
          <w:sz w:val="22"/>
        </w:rPr>
      </w:pPr>
      <w:r w:rsidRPr="00736F73">
        <w:rPr>
          <w:rFonts w:cs="Arial"/>
          <w:i w:val="0"/>
          <w:color w:val="000000"/>
          <w:sz w:val="22"/>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0CBF4B09" w14:textId="77777777" w:rsidR="00695CDB" w:rsidRPr="00736F73" w:rsidRDefault="00695CDB" w:rsidP="000D0327">
      <w:pPr>
        <w:pStyle w:val="BodyText2"/>
        <w:jc w:val="both"/>
        <w:rPr>
          <w:rFonts w:cs="Arial"/>
          <w:i w:val="0"/>
          <w:color w:val="000000"/>
          <w:sz w:val="22"/>
        </w:rPr>
      </w:pPr>
    </w:p>
    <w:p w14:paraId="21AE533E" w14:textId="77777777" w:rsidR="00695CDB" w:rsidRPr="00920269" w:rsidRDefault="00695CDB" w:rsidP="00695CDB">
      <w:pPr>
        <w:jc w:val="both"/>
        <w:rPr>
          <w:rFonts w:cs="Arial"/>
          <w:b/>
          <w:snapToGrid w:val="0"/>
          <w:color w:val="000000"/>
          <w:lang w:val="en-US"/>
        </w:rPr>
      </w:pPr>
      <w:r>
        <w:rPr>
          <w:rFonts w:cs="Arial"/>
          <w:b/>
          <w:snapToGrid w:val="0"/>
          <w:color w:val="000000"/>
          <w:lang w:val="en-US"/>
        </w:rPr>
        <w:t>SAFEGUARDING</w:t>
      </w:r>
    </w:p>
    <w:p w14:paraId="37BC2320" w14:textId="77777777" w:rsidR="00695CDB" w:rsidRDefault="00695CDB" w:rsidP="00695CDB">
      <w:pPr>
        <w:jc w:val="both"/>
        <w:rPr>
          <w:rFonts w:cs="Arial"/>
          <w:snapToGrid w:val="0"/>
          <w:color w:val="000000"/>
          <w:lang w:val="en-US"/>
        </w:rPr>
      </w:pPr>
      <w:r w:rsidRPr="00336BAD">
        <w:rPr>
          <w:rFonts w:cs="Arial"/>
          <w:snapToGrid w:val="0"/>
          <w:color w:val="000000"/>
          <w:lang w:val="en-US"/>
        </w:rPr>
        <w:t xml:space="preserve">All employees are responsible for ensuring the safety and welfare of children and adults </w:t>
      </w:r>
      <w:r w:rsidR="002C41B1">
        <w:rPr>
          <w:rFonts w:cs="Arial"/>
          <w:snapToGrid w:val="0"/>
          <w:color w:val="000000"/>
          <w:lang w:val="en-US"/>
        </w:rPr>
        <w:t xml:space="preserve">at risk </w:t>
      </w:r>
      <w:r w:rsidRPr="00336BAD">
        <w:rPr>
          <w:rFonts w:cs="Arial"/>
          <w:snapToGrid w:val="0"/>
          <w:color w:val="000000"/>
          <w:lang w:val="en-US"/>
        </w:rPr>
        <w:t xml:space="preserve">in the course of their daily duties.  All staff are required to understand and adhere to the Council’s Safeguarding policies and procedures as they apply to their own role, to make referrals concerning </w:t>
      </w:r>
      <w:r w:rsidR="002C41B1">
        <w:rPr>
          <w:rFonts w:cs="Arial"/>
          <w:snapToGrid w:val="0"/>
          <w:color w:val="000000"/>
          <w:lang w:val="en-US"/>
        </w:rPr>
        <w:t xml:space="preserve">a </w:t>
      </w:r>
      <w:r w:rsidRPr="00336BAD">
        <w:rPr>
          <w:rFonts w:cs="Arial"/>
          <w:snapToGrid w:val="0"/>
          <w:color w:val="000000"/>
          <w:lang w:val="en-US"/>
        </w:rPr>
        <w:t xml:space="preserve">child or </w:t>
      </w:r>
      <w:r w:rsidR="002C41B1">
        <w:rPr>
          <w:rFonts w:cs="Arial"/>
          <w:snapToGrid w:val="0"/>
          <w:color w:val="000000"/>
          <w:lang w:val="en-US"/>
        </w:rPr>
        <w:t xml:space="preserve">welfare of an </w:t>
      </w:r>
      <w:r w:rsidRPr="00336BAD">
        <w:rPr>
          <w:rFonts w:cs="Arial"/>
          <w:snapToGrid w:val="0"/>
          <w:color w:val="000000"/>
          <w:lang w:val="en-US"/>
        </w:rPr>
        <w:t xml:space="preserve">adult </w:t>
      </w:r>
      <w:r w:rsidR="002C41B1">
        <w:rPr>
          <w:rFonts w:cs="Arial"/>
          <w:snapToGrid w:val="0"/>
          <w:color w:val="000000"/>
          <w:lang w:val="en-US"/>
        </w:rPr>
        <w:t xml:space="preserve">at risk </w:t>
      </w:r>
      <w:r w:rsidRPr="00336BAD">
        <w:rPr>
          <w:rFonts w:cs="Arial"/>
          <w:snapToGrid w:val="0"/>
          <w:color w:val="000000"/>
          <w:lang w:val="en-US"/>
        </w:rPr>
        <w:t>to the Designated Safeguarding Officer, and to co-operate with other agencies around child protection investigations</w:t>
      </w:r>
    </w:p>
    <w:p w14:paraId="479C65E8" w14:textId="77777777" w:rsidR="00695CDB" w:rsidRDefault="00695CDB" w:rsidP="00695CDB">
      <w:pPr>
        <w:jc w:val="both"/>
        <w:rPr>
          <w:rFonts w:cs="Arial"/>
          <w:snapToGrid w:val="0"/>
          <w:color w:val="000000"/>
          <w:lang w:val="en-US"/>
        </w:rPr>
      </w:pPr>
    </w:p>
    <w:p w14:paraId="55FE429B" w14:textId="77777777" w:rsidR="00695CDB" w:rsidRPr="002F7AB6" w:rsidRDefault="00695CDB" w:rsidP="00695CDB">
      <w:pPr>
        <w:jc w:val="both"/>
        <w:rPr>
          <w:rFonts w:cs="Arial"/>
          <w:b/>
          <w:snapToGrid w:val="0"/>
          <w:color w:val="000000"/>
          <w:lang w:val="en-US"/>
        </w:rPr>
      </w:pPr>
      <w:r>
        <w:rPr>
          <w:rFonts w:cs="Arial"/>
          <w:b/>
          <w:snapToGrid w:val="0"/>
          <w:color w:val="000000"/>
          <w:lang w:val="en-US"/>
        </w:rPr>
        <w:t>SPOKEN ENGLISH</w:t>
      </w:r>
    </w:p>
    <w:p w14:paraId="164E1F89" w14:textId="77777777" w:rsidR="00695CDB" w:rsidRPr="002F7AB6" w:rsidRDefault="00695CDB" w:rsidP="00695CDB">
      <w:pPr>
        <w:jc w:val="both"/>
        <w:rPr>
          <w:rFonts w:cs="Arial"/>
        </w:rPr>
      </w:pPr>
      <w:r w:rsidRPr="002F7AB6">
        <w:rPr>
          <w:rFonts w:cs="Arial"/>
        </w:rPr>
        <w:t xml:space="preserve">For public-facing roles involving </w:t>
      </w:r>
      <w:r w:rsidRPr="002F7AB6">
        <w:rPr>
          <w:rFonts w:cs="Arial"/>
          <w:u w:val="single"/>
        </w:rPr>
        <w:t xml:space="preserve">regular </w:t>
      </w:r>
      <w:r w:rsidRPr="002F7AB6">
        <w:rPr>
          <w:rFonts w:cs="Arial"/>
        </w:rPr>
        <w:t>telephone and face-to face conversations with the public, the ability to converse at ease with members of the public and provide advice in accurate spoken E</w:t>
      </w:r>
      <w:r>
        <w:rPr>
          <w:rFonts w:cs="Arial"/>
        </w:rPr>
        <w:t>nglish is essential</w:t>
      </w:r>
    </w:p>
    <w:p w14:paraId="4E1C7B79" w14:textId="77777777" w:rsidR="00314358" w:rsidRPr="00314358" w:rsidRDefault="00314358" w:rsidP="00314358">
      <w:pPr>
        <w:rPr>
          <w:rFonts w:cs="Arial"/>
        </w:rPr>
      </w:pPr>
    </w:p>
    <w:p w14:paraId="717D6DCA" w14:textId="77777777" w:rsidR="009C1D8D" w:rsidRPr="009C1D8D" w:rsidRDefault="009C1D8D" w:rsidP="009C1D8D">
      <w:pPr>
        <w:jc w:val="both"/>
        <w:rPr>
          <w:rFonts w:cs="Arial"/>
          <w:snapToGrid w:val="0"/>
          <w:color w:val="000000"/>
          <w:lang w:val="en-US"/>
        </w:rPr>
      </w:pPr>
    </w:p>
    <w:p w14:paraId="73E9C6AE" w14:textId="77777777" w:rsidR="009C1D8D" w:rsidRPr="009C1D8D" w:rsidRDefault="009C1D8D" w:rsidP="009C1D8D">
      <w:pPr>
        <w:jc w:val="both"/>
        <w:rPr>
          <w:rFonts w:cs="Arial"/>
          <w:b/>
          <w:snapToGrid w:val="0"/>
          <w:color w:val="000000"/>
          <w:lang w:val="en-US"/>
        </w:rPr>
      </w:pPr>
      <w:r w:rsidRPr="009C1D8D">
        <w:rPr>
          <w:rFonts w:cs="Arial"/>
          <w:b/>
          <w:snapToGrid w:val="0"/>
          <w:color w:val="000000"/>
          <w:lang w:val="en-US"/>
        </w:rPr>
        <w:t>If you have any query relating to these required checks, as stated above, please do not hesitate to contact Personnel and Payroll.</w:t>
      </w:r>
    </w:p>
    <w:p w14:paraId="6A77FB6B" w14:textId="77777777" w:rsidR="00A34F14" w:rsidRPr="00314358" w:rsidRDefault="00A34F14" w:rsidP="00A34F14">
      <w:pPr>
        <w:rPr>
          <w:rFonts w:cs="Arial"/>
        </w:rPr>
      </w:pPr>
      <w:bookmarkStart w:id="0" w:name="_GoBack"/>
      <w:bookmarkEnd w:id="0"/>
    </w:p>
    <w:sectPr w:rsidR="00A34F14" w:rsidRPr="00314358">
      <w:footerReference w:type="default" r:id="rId11"/>
      <w:pgSz w:w="11909" w:h="16834"/>
      <w:pgMar w:top="720" w:right="1440" w:bottom="360"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5E824" w14:textId="77777777" w:rsidR="00D404BD" w:rsidRDefault="00D404BD">
      <w:r>
        <w:separator/>
      </w:r>
    </w:p>
  </w:endnote>
  <w:endnote w:type="continuationSeparator" w:id="0">
    <w:p w14:paraId="11198FBB" w14:textId="77777777" w:rsidR="00D404BD" w:rsidRDefault="00D40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AB3D6" w14:textId="77777777" w:rsidR="000D0327" w:rsidRPr="00896EDB" w:rsidRDefault="000D0327" w:rsidP="00293BD7">
    <w:pPr>
      <w:pStyle w:val="Footer"/>
      <w:rPr>
        <w:sz w:val="22"/>
        <w:vertAlign w:val="superscript"/>
      </w:rPr>
    </w:pPr>
    <w:r w:rsidRPr="00896EDB">
      <w:rPr>
        <w:sz w:val="22"/>
        <w:vertAlign w:val="superscript"/>
      </w:rPr>
      <w:fldChar w:fldCharType="begin"/>
    </w:r>
    <w:r w:rsidRPr="00896EDB">
      <w:rPr>
        <w:sz w:val="22"/>
        <w:vertAlign w:val="superscript"/>
      </w:rPr>
      <w:instrText xml:space="preserve"> FILENAME  \p  \* MERGEFORMAT </w:instrText>
    </w:r>
    <w:r w:rsidRPr="00896EDB">
      <w:rPr>
        <w:sz w:val="22"/>
        <w:vertAlign w:val="superscript"/>
      </w:rPr>
      <w:fldChar w:fldCharType="separate"/>
    </w:r>
    <w:r w:rsidR="00D404BD">
      <w:rPr>
        <w:noProof/>
        <w:sz w:val="22"/>
        <w:vertAlign w:val="superscript"/>
      </w:rPr>
      <w:t>Document2</w:t>
    </w:r>
    <w:r w:rsidRPr="00896EDB">
      <w:rPr>
        <w:sz w:val="22"/>
        <w:vertAlign w:val="superscrip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954903" w14:textId="77777777" w:rsidR="00D404BD" w:rsidRDefault="00D404BD">
      <w:r>
        <w:separator/>
      </w:r>
    </w:p>
  </w:footnote>
  <w:footnote w:type="continuationSeparator" w:id="0">
    <w:p w14:paraId="2739E8AC" w14:textId="77777777" w:rsidR="00D404BD" w:rsidRDefault="00D404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D23B0"/>
    <w:multiLevelType w:val="hybridMultilevel"/>
    <w:tmpl w:val="B76C2D0C"/>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2DDD202B"/>
    <w:multiLevelType w:val="hybridMultilevel"/>
    <w:tmpl w:val="6ECE31B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F1448E3"/>
    <w:multiLevelType w:val="hybridMultilevel"/>
    <w:tmpl w:val="0010C1E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3A201BA6"/>
    <w:multiLevelType w:val="hybridMultilevel"/>
    <w:tmpl w:val="D7D8FD8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CC64499"/>
    <w:multiLevelType w:val="hybridMultilevel"/>
    <w:tmpl w:val="453C69D2"/>
    <w:lvl w:ilvl="0" w:tplc="C3A2D9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F41D57"/>
    <w:multiLevelType w:val="hybridMultilevel"/>
    <w:tmpl w:val="C38426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A3117C0"/>
    <w:multiLevelType w:val="hybridMultilevel"/>
    <w:tmpl w:val="B1E04E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731D792B"/>
    <w:multiLevelType w:val="hybridMultilevel"/>
    <w:tmpl w:val="52E4702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7"/>
  </w:num>
  <w:num w:numId="5">
    <w:abstractNumId w:val="6"/>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4BD"/>
    <w:rsid w:val="00001639"/>
    <w:rsid w:val="000B5A95"/>
    <w:rsid w:val="000D0327"/>
    <w:rsid w:val="000D042B"/>
    <w:rsid w:val="00121B26"/>
    <w:rsid w:val="00125669"/>
    <w:rsid w:val="00195C5C"/>
    <w:rsid w:val="001B14D1"/>
    <w:rsid w:val="00202613"/>
    <w:rsid w:val="00293BD7"/>
    <w:rsid w:val="002C41B1"/>
    <w:rsid w:val="00314358"/>
    <w:rsid w:val="0041392B"/>
    <w:rsid w:val="00515072"/>
    <w:rsid w:val="005176AF"/>
    <w:rsid w:val="0058534E"/>
    <w:rsid w:val="005A01C9"/>
    <w:rsid w:val="005E2CCB"/>
    <w:rsid w:val="006157F2"/>
    <w:rsid w:val="00642F6F"/>
    <w:rsid w:val="00695913"/>
    <w:rsid w:val="00695CDB"/>
    <w:rsid w:val="006C40BE"/>
    <w:rsid w:val="00736F73"/>
    <w:rsid w:val="007A0249"/>
    <w:rsid w:val="008051CC"/>
    <w:rsid w:val="00896EDB"/>
    <w:rsid w:val="008C0218"/>
    <w:rsid w:val="008F10DD"/>
    <w:rsid w:val="009354FE"/>
    <w:rsid w:val="009751F8"/>
    <w:rsid w:val="009C1D8D"/>
    <w:rsid w:val="00A34F14"/>
    <w:rsid w:val="00A826F6"/>
    <w:rsid w:val="00AC69EB"/>
    <w:rsid w:val="00B72BAD"/>
    <w:rsid w:val="00B90A74"/>
    <w:rsid w:val="00BB41C7"/>
    <w:rsid w:val="00BC54CF"/>
    <w:rsid w:val="00C55CC3"/>
    <w:rsid w:val="00C6208B"/>
    <w:rsid w:val="00C85BAA"/>
    <w:rsid w:val="00CA091E"/>
    <w:rsid w:val="00CA59A4"/>
    <w:rsid w:val="00D404BD"/>
    <w:rsid w:val="00DB5D9B"/>
    <w:rsid w:val="00E55DFB"/>
    <w:rsid w:val="00E975FC"/>
    <w:rsid w:val="00FF6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AA05B22"/>
  <w15:docId w15:val="{6B67E446-A6FE-40C9-AF8E-7B8BD3365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szCs w:val="22"/>
      <w:lang w:val="en-GB" w:eastAsia="en-GB"/>
    </w:rPr>
  </w:style>
  <w:style w:type="paragraph" w:styleId="Heading1">
    <w:name w:val="heading 1"/>
    <w:basedOn w:val="Normal"/>
    <w:next w:val="Normal"/>
    <w:qFormat/>
    <w:pPr>
      <w:keepNext/>
      <w:jc w:val="center"/>
      <w:outlineLvl w:val="0"/>
    </w:pPr>
    <w:rPr>
      <w:b/>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rPr>
      <w:sz w:val="20"/>
    </w:rPr>
  </w:style>
  <w:style w:type="paragraph" w:styleId="Header">
    <w:name w:val="header"/>
    <w:basedOn w:val="Normal"/>
    <w:pPr>
      <w:tabs>
        <w:tab w:val="center" w:pos="4153"/>
        <w:tab w:val="right" w:pos="8306"/>
      </w:tabs>
    </w:pPr>
  </w:style>
  <w:style w:type="paragraph" w:styleId="BodyText">
    <w:name w:val="Body Text"/>
    <w:basedOn w:val="Normal"/>
    <w:rPr>
      <w:color w:val="000000"/>
      <w:sz w:val="18"/>
    </w:rPr>
  </w:style>
  <w:style w:type="paragraph" w:styleId="BodyText2">
    <w:name w:val="Body Text 2"/>
    <w:basedOn w:val="Normal"/>
    <w:rPr>
      <w:i/>
      <w:snapToGrid w:val="0"/>
      <w:color w:val="000080"/>
      <w:sz w:val="20"/>
      <w:lang w:val="en-US"/>
    </w:rPr>
  </w:style>
  <w:style w:type="character" w:styleId="PageNumber">
    <w:name w:val="page number"/>
    <w:basedOn w:val="DefaultParagraphFont"/>
  </w:style>
  <w:style w:type="table" w:styleId="TableGrid">
    <w:name w:val="Table Grid"/>
    <w:basedOn w:val="TableNormal"/>
    <w:rsid w:val="00896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34F14"/>
    <w:rPr>
      <w:rFonts w:ascii="Tahoma" w:hAnsi="Tahoma" w:cs="Tahoma"/>
      <w:sz w:val="16"/>
      <w:szCs w:val="16"/>
    </w:rPr>
  </w:style>
  <w:style w:type="character" w:customStyle="1" w:styleId="BalloonTextChar">
    <w:name w:val="Balloon Text Char"/>
    <w:basedOn w:val="DefaultParagraphFont"/>
    <w:link w:val="BalloonText"/>
    <w:rsid w:val="00A34F14"/>
    <w:rPr>
      <w:rFonts w:ascii="Tahoma" w:hAnsi="Tahoma" w:cs="Tahoma"/>
      <w:sz w:val="16"/>
      <w:szCs w:val="16"/>
      <w:lang w:val="en-GB" w:eastAsia="en-GB"/>
    </w:rPr>
  </w:style>
  <w:style w:type="paragraph" w:styleId="ListParagraph">
    <w:name w:val="List Paragraph"/>
    <w:basedOn w:val="Normal"/>
    <w:uiPriority w:val="34"/>
    <w:qFormat/>
    <w:rsid w:val="00E975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509025">
      <w:bodyDiv w:val="1"/>
      <w:marLeft w:val="0"/>
      <w:marRight w:val="0"/>
      <w:marTop w:val="0"/>
      <w:marBottom w:val="0"/>
      <w:divBdr>
        <w:top w:val="none" w:sz="0" w:space="0" w:color="auto"/>
        <w:left w:val="none" w:sz="0" w:space="0" w:color="auto"/>
        <w:bottom w:val="none" w:sz="0" w:space="0" w:color="auto"/>
        <w:right w:val="none" w:sz="0" w:space="0" w:color="auto"/>
      </w:divBdr>
    </w:div>
    <w:div w:id="158002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file:///P:\Logos\BOB%20LOGO%20CURRENT\BOB%20logo%20for%20Letterheadings%20DO%20NOT%20MOVE\BOB_Letterhead_Logo.jpg" TargetMode="Externa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broxstore1\R_Drive\msoffice\templates\Personnel\JOB%20DESCRIPTION%20FORM%20Dec%2020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1C8224B3619449BF4B216266D76937" ma:contentTypeVersion="13" ma:contentTypeDescription="Create a new document." ma:contentTypeScope="" ma:versionID="a98e12fcd283a3b483b94a1b5caef6b7">
  <xsd:schema xmlns:xsd="http://www.w3.org/2001/XMLSchema" xmlns:xs="http://www.w3.org/2001/XMLSchema" xmlns:p="http://schemas.microsoft.com/office/2006/metadata/properties" xmlns:ns3="79d7d0e0-6949-4588-96d1-4fa9efbd268f" xmlns:ns4="513bc478-10d3-4dd5-b962-557aa4584f84" targetNamespace="http://schemas.microsoft.com/office/2006/metadata/properties" ma:root="true" ma:fieldsID="cde8bff6fa4f1646254ac13fdcc32abd" ns3:_="" ns4:_="">
    <xsd:import namespace="79d7d0e0-6949-4588-96d1-4fa9efbd268f"/>
    <xsd:import namespace="513bc478-10d3-4dd5-b962-557aa4584f8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7d0e0-6949-4588-96d1-4fa9efbd26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3bc478-10d3-4dd5-b962-557aa4584f8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9B16C2-01BC-4DEC-A171-CA57EEF131D7}">
  <ds:schemaRefs>
    <ds:schemaRef ds:uri="http://schemas.microsoft.com/sharepoint/v3/contenttype/forms"/>
  </ds:schemaRefs>
</ds:datastoreItem>
</file>

<file path=customXml/itemProps2.xml><?xml version="1.0" encoding="utf-8"?>
<ds:datastoreItem xmlns:ds="http://schemas.openxmlformats.org/officeDocument/2006/customXml" ds:itemID="{20FBEE0B-30D9-4B44-B1C8-08E013F57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7d0e0-6949-4588-96d1-4fa9efbd268f"/>
    <ds:schemaRef ds:uri="513bc478-10d3-4dd5-b962-557aa4584f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F7383B-0711-4025-9CE3-E458C146548B}">
  <ds:schemaRefs>
    <ds:schemaRef ds:uri="http://purl.org/dc/dcmitype/"/>
    <ds:schemaRef ds:uri="http://schemas.microsoft.com/office/2006/metadata/properties"/>
    <ds:schemaRef ds:uri="http://www.w3.org/XML/1998/namespace"/>
    <ds:schemaRef ds:uri="http://schemas.microsoft.com/office/2006/documentManagement/types"/>
    <ds:schemaRef ds:uri="513bc478-10d3-4dd5-b962-557aa4584f84"/>
    <ds:schemaRef ds:uri="http://purl.org/dc/terms/"/>
    <ds:schemaRef ds:uri="http://schemas.microsoft.com/office/infopath/2007/PartnerControls"/>
    <ds:schemaRef ds:uri="http://schemas.openxmlformats.org/package/2006/metadata/core-properties"/>
    <ds:schemaRef ds:uri="79d7d0e0-6949-4588-96d1-4fa9efbd268f"/>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JOB DESCRIPTION FORM Dec 2017</Template>
  <TotalTime>11</TotalTime>
  <Pages>3</Pages>
  <Words>1027</Words>
  <Characters>5536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Broxbourne Borough Council</Company>
  <LinksUpToDate>false</LinksUpToDate>
  <CharactersWithSpaces>6550</CharactersWithSpaces>
  <SharedDoc>false</SharedDoc>
  <HLinks>
    <vt:vector size="6" baseType="variant">
      <vt:variant>
        <vt:i4>6094926</vt:i4>
      </vt:variant>
      <vt:variant>
        <vt:i4>2224</vt:i4>
      </vt:variant>
      <vt:variant>
        <vt:i4>1025</vt:i4>
      </vt:variant>
      <vt:variant>
        <vt:i4>1</vt:i4>
      </vt:variant>
      <vt:variant>
        <vt:lpwstr>\\BROXSTORE1\Pictures\Logos\40 years serving the community logo\Long logo\Link for Richard - Do Not Move\Logo1.jpg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Sharland</dc:creator>
  <cp:lastModifiedBy>Maria Simpson</cp:lastModifiedBy>
  <cp:revision>5</cp:revision>
  <cp:lastPrinted>2014-06-02T08:56:00Z</cp:lastPrinted>
  <dcterms:created xsi:type="dcterms:W3CDTF">2021-04-28T16:22:00Z</dcterms:created>
  <dcterms:modified xsi:type="dcterms:W3CDTF">2021-05-17T15:49:00Z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0x010100BE1C8224B3619449BF4B216266D76937</vt:lpwstr>
  </property>
</Properties>
</file>